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11D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</w:t>
            </w:r>
            <w:r w:rsidR="003F6B2D">
              <w:rPr>
                <w:sz w:val="24"/>
              </w:rPr>
              <w:t>Certifikathantering (</w:t>
            </w:r>
            <w:proofErr w:type="spellStart"/>
            <w:r w:rsidR="003F6B2D">
              <w:rPr>
                <w:sz w:val="24"/>
              </w:rPr>
              <w:t>Cobol</w:t>
            </w:r>
            <w:proofErr w:type="spellEnd"/>
            <w:r w:rsidR="003F6B2D">
              <w:rPr>
                <w:sz w:val="24"/>
              </w:rPr>
              <w:t>/Unix)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 xml:space="preserve">Hedvig Möllers gata </w:t>
            </w:r>
            <w:proofErr w:type="gramStart"/>
            <w:r w:rsidRPr="00887F38">
              <w:rPr>
                <w:sz w:val="24"/>
              </w:rPr>
              <w:t>6-8</w:t>
            </w:r>
            <w:proofErr w:type="gramEnd"/>
            <w:r w:rsidRPr="00887F38">
              <w:rPr>
                <w:sz w:val="24"/>
              </w:rPr>
              <w:t>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602970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20</w:t>
            </w:r>
            <w:r w:rsidR="00D530CC">
              <w:rPr>
                <w:sz w:val="24"/>
              </w:rPr>
              <w:t>19</w:t>
            </w:r>
            <w:r>
              <w:rPr>
                <w:sz w:val="24"/>
              </w:rPr>
              <w:t>-</w:t>
            </w:r>
            <w:r w:rsidR="00D530CC">
              <w:rPr>
                <w:sz w:val="24"/>
              </w:rPr>
              <w:t>01</w:t>
            </w:r>
            <w:r>
              <w:rPr>
                <w:sz w:val="24"/>
              </w:rPr>
              <w:t>-</w:t>
            </w:r>
            <w:r w:rsidR="00D530CC">
              <w:rPr>
                <w:sz w:val="24"/>
              </w:rPr>
              <w:t>2</w:t>
            </w:r>
            <w:r w:rsidR="00960D56">
              <w:rPr>
                <w:sz w:val="24"/>
              </w:rPr>
              <w:t>8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1330E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1330EC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330EC" w:rsidRPr="001330EC" w:rsidRDefault="001330EC" w:rsidP="001330EC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1330EC" w:rsidRPr="001330EC" w:rsidRDefault="001330EC" w:rsidP="001330EC">
      <w:bookmarkStart w:id="0" w:name="_Hlk535913825"/>
      <w:r>
        <w:t xml:space="preserve">Överföra eventuell kunskap, inhämta eventuella ytterligare krav på förklaring av funktionalitet, utvecklingsmetodik, övriga frågor som jag kan </w:t>
      </w:r>
      <w:r w:rsidR="00C24D33">
        <w:t>tänkas</w:t>
      </w:r>
      <w:r w:rsidR="00C85013">
        <w:t xml:space="preserve"> kunna</w:t>
      </w:r>
      <w:r w:rsidR="00C24D33">
        <w:t xml:space="preserve"> </w:t>
      </w:r>
      <w:r>
        <w:t>svara på.</w:t>
      </w:r>
    </w:p>
    <w:bookmarkEnd w:id="0"/>
    <w:p w:rsidR="00D05BB4" w:rsidRDefault="00D05BB4" w:rsidP="008144FF">
      <w:pPr>
        <w:pStyle w:val="Rubrik1"/>
      </w:pPr>
      <w:r>
        <w:t>Förberedelser</w:t>
      </w:r>
    </w:p>
    <w:p w:rsidR="001330EC" w:rsidRPr="001330EC" w:rsidRDefault="00C24D33" w:rsidP="001330EC">
      <w:bookmarkStart w:id="1" w:name="_Hlk535913872"/>
      <w:proofErr w:type="gramStart"/>
      <w:r>
        <w:t>Frågor ?</w:t>
      </w:r>
      <w:proofErr w:type="gramEnd"/>
    </w:p>
    <w:bookmarkEnd w:id="1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960D56" w:rsidP="00393746">
            <w:r>
              <w:t>MBJ</w:t>
            </w:r>
          </w:p>
        </w:tc>
        <w:tc>
          <w:tcPr>
            <w:tcW w:w="3827" w:type="dxa"/>
          </w:tcPr>
          <w:p w:rsidR="00103A39" w:rsidRDefault="00960D56" w:rsidP="00393746">
            <w:r>
              <w:t>Mikael Björk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330EC" w:rsidRDefault="00960D56" w:rsidP="001330EC">
            <w:r>
              <w:t>VAN</w:t>
            </w:r>
          </w:p>
        </w:tc>
        <w:tc>
          <w:tcPr>
            <w:tcW w:w="3827" w:type="dxa"/>
          </w:tcPr>
          <w:p w:rsidR="00103A39" w:rsidRDefault="00960D56" w:rsidP="00393746">
            <w:r>
              <w:t>Viktoria Andersson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330EC" w:rsidTr="00B05719">
        <w:tc>
          <w:tcPr>
            <w:tcW w:w="1101" w:type="dxa"/>
          </w:tcPr>
          <w:p w:rsidR="001330EC" w:rsidRDefault="003F6B2D" w:rsidP="001330EC">
            <w:r>
              <w:t>TSV</w:t>
            </w:r>
          </w:p>
        </w:tc>
        <w:tc>
          <w:tcPr>
            <w:tcW w:w="3827" w:type="dxa"/>
          </w:tcPr>
          <w:p w:rsidR="001330EC" w:rsidRDefault="003F6B2D" w:rsidP="00393746">
            <w:r>
              <w:t>Tonny Svensson</w:t>
            </w:r>
          </w:p>
        </w:tc>
        <w:tc>
          <w:tcPr>
            <w:tcW w:w="4413" w:type="dxa"/>
          </w:tcPr>
          <w:p w:rsidR="001330EC" w:rsidRDefault="001330EC" w:rsidP="00393746"/>
        </w:tc>
      </w:tr>
      <w:tr w:rsidR="001330EC" w:rsidTr="00B05719">
        <w:tc>
          <w:tcPr>
            <w:tcW w:w="1101" w:type="dxa"/>
          </w:tcPr>
          <w:p w:rsidR="001330EC" w:rsidRDefault="001330EC" w:rsidP="00393746">
            <w:r>
              <w:t>T</w:t>
            </w:r>
            <w:r w:rsidR="003F6B2D">
              <w:t>O</w:t>
            </w:r>
          </w:p>
        </w:tc>
        <w:tc>
          <w:tcPr>
            <w:tcW w:w="3827" w:type="dxa"/>
          </w:tcPr>
          <w:p w:rsidR="001330EC" w:rsidRDefault="003F6B2D" w:rsidP="00393746">
            <w:r>
              <w:t>Tommy Öman</w:t>
            </w:r>
          </w:p>
        </w:tc>
        <w:tc>
          <w:tcPr>
            <w:tcW w:w="4413" w:type="dxa"/>
          </w:tcPr>
          <w:p w:rsidR="001330EC" w:rsidRDefault="001330EC" w:rsidP="00393746"/>
        </w:tc>
      </w:tr>
    </w:tbl>
    <w:p w:rsidR="000C2403" w:rsidRDefault="00D24B40" w:rsidP="000C2403">
      <w:pPr>
        <w:pStyle w:val="Rubrik1"/>
      </w:pPr>
      <w:r>
        <w:t>Mötes</w:t>
      </w:r>
      <w:r w:rsidR="0072780A">
        <w:t>punkter</w:t>
      </w:r>
    </w:p>
    <w:p w:rsidR="000C2403" w:rsidRDefault="003F6B2D" w:rsidP="000C2403">
      <w:pPr>
        <w:pStyle w:val="Rubrik2"/>
      </w:pPr>
      <w:r>
        <w:t>Vilken certifikathantering avses</w:t>
      </w:r>
    </w:p>
    <w:p w:rsidR="000C2403" w:rsidRDefault="000C2403" w:rsidP="000C2403">
      <w:pPr>
        <w:pStyle w:val="Rubrik3"/>
      </w:pPr>
      <w:r>
        <w:t>Funktion</w:t>
      </w:r>
    </w:p>
    <w:p w:rsidR="003F7DBD" w:rsidRDefault="0030047E" w:rsidP="00D60BDA">
      <w:pPr>
        <w:pStyle w:val="Liststycke"/>
        <w:numPr>
          <w:ilvl w:val="0"/>
          <w:numId w:val="17"/>
        </w:numPr>
      </w:pPr>
      <w:r>
        <w:t xml:space="preserve">Certifikat PEM </w:t>
      </w:r>
    </w:p>
    <w:p w:rsidR="0030047E" w:rsidRDefault="003F7DBD" w:rsidP="003F7DBD">
      <w:pPr>
        <w:ind w:firstLine="720"/>
      </w:pPr>
      <w:r>
        <w:t>a) Vanlig text-fil</w:t>
      </w:r>
    </w:p>
    <w:p w:rsidR="003F7DBD" w:rsidRDefault="003F7DBD" w:rsidP="003F7DBD">
      <w:pPr>
        <w:ind w:left="720"/>
      </w:pPr>
      <w:r>
        <w:t xml:space="preserve">b) </w:t>
      </w:r>
      <w:r w:rsidR="004E365F">
        <w:t>base64</w:t>
      </w:r>
      <w:r w:rsidR="00B429FB">
        <w:t>-kodat</w:t>
      </w:r>
    </w:p>
    <w:p w:rsidR="003F7DBD" w:rsidRDefault="00B429FB" w:rsidP="003F7DBD">
      <w:pPr>
        <w:ind w:left="720"/>
      </w:pPr>
      <w:r>
        <w:t xml:space="preserve">c) uppdatering </w:t>
      </w:r>
      <w:proofErr w:type="spellStart"/>
      <w:r>
        <w:t>rootcertifikat</w:t>
      </w:r>
      <w:proofErr w:type="spellEnd"/>
    </w:p>
    <w:p w:rsidR="0030047E" w:rsidRDefault="003F7DBD" w:rsidP="0030047E">
      <w:pPr>
        <w:pStyle w:val="Liststycke"/>
        <w:numPr>
          <w:ilvl w:val="0"/>
          <w:numId w:val="17"/>
        </w:numPr>
      </w:pPr>
      <w:r>
        <w:t xml:space="preserve">Placering i </w:t>
      </w:r>
      <w:proofErr w:type="spellStart"/>
      <w:r>
        <w:t>Cobol</w:t>
      </w:r>
      <w:proofErr w:type="spellEnd"/>
      <w:r>
        <w:t>-miljön</w:t>
      </w:r>
    </w:p>
    <w:p w:rsidR="003F7DBD" w:rsidRPr="0030047E" w:rsidRDefault="003F7DBD" w:rsidP="0030047E">
      <w:pPr>
        <w:pStyle w:val="Liststycke"/>
        <w:numPr>
          <w:ilvl w:val="0"/>
          <w:numId w:val="17"/>
        </w:numPr>
      </w:pPr>
    </w:p>
    <w:p w:rsidR="000C2403" w:rsidRDefault="000C2403" w:rsidP="000C2403">
      <w:pPr>
        <w:pStyle w:val="Rubrik3"/>
      </w:pPr>
      <w:r>
        <w:t>Motpart – vem har önskat integrationen</w:t>
      </w:r>
    </w:p>
    <w:p w:rsidR="00B46DA4" w:rsidRDefault="00B46DA4">
      <w:pPr>
        <w:spacing w:after="0"/>
      </w:pPr>
      <w:r>
        <w:br w:type="page"/>
      </w:r>
      <w:bookmarkStart w:id="2" w:name="_GoBack"/>
      <w:bookmarkEnd w:id="2"/>
    </w:p>
    <w:p w:rsidR="00B46DA4" w:rsidRPr="00B46DA4" w:rsidRDefault="00B46DA4" w:rsidP="00B46DA4"/>
    <w:p w:rsidR="000C2403" w:rsidRDefault="000C2403" w:rsidP="000C2403">
      <w:pPr>
        <w:pStyle w:val="Rubrik3"/>
      </w:pPr>
      <w:r>
        <w:t>Servande program</w:t>
      </w:r>
    </w:p>
    <w:p w:rsidR="00B46DA4" w:rsidRDefault="00B46DA4" w:rsidP="00B46DA4">
      <w:pPr>
        <w:pStyle w:val="Liststycke"/>
        <w:numPr>
          <w:ilvl w:val="0"/>
          <w:numId w:val="20"/>
        </w:numPr>
      </w:pPr>
      <w:proofErr w:type="spellStart"/>
      <w:r>
        <w:t>MFCobCerts</w:t>
      </w:r>
      <w:proofErr w:type="spellEnd"/>
      <w:r>
        <w:t xml:space="preserve"> </w:t>
      </w:r>
      <w:r w:rsidR="00D85BCB">
        <w:t>(C#-program)</w:t>
      </w:r>
    </w:p>
    <w:p w:rsidR="00B46DA4" w:rsidRDefault="00B46DA4" w:rsidP="00B46DA4">
      <w:pPr>
        <w:pStyle w:val="Liststycke"/>
        <w:numPr>
          <w:ilvl w:val="0"/>
          <w:numId w:val="20"/>
        </w:numPr>
      </w:pPr>
      <w:r>
        <w:t xml:space="preserve">Source – </w:t>
      </w:r>
      <w:proofErr w:type="gramStart"/>
      <w:r>
        <w:t>intresse ?</w:t>
      </w:r>
      <w:proofErr w:type="gramEnd"/>
      <w:r>
        <w:t xml:space="preserve"> </w:t>
      </w:r>
      <w:proofErr w:type="gramStart"/>
      <w:r>
        <w:t>Placera ?</w:t>
      </w:r>
      <w:proofErr w:type="gramEnd"/>
    </w:p>
    <w:p w:rsidR="00DD0138" w:rsidRPr="00DD0138" w:rsidRDefault="00B46DA4" w:rsidP="00C7053E">
      <w:pPr>
        <w:pStyle w:val="Liststycke"/>
        <w:numPr>
          <w:ilvl w:val="0"/>
          <w:numId w:val="20"/>
        </w:numPr>
      </w:pPr>
      <w:r>
        <w:t>Kontrollera rot-certifikat</w:t>
      </w:r>
      <w:r>
        <w:br/>
      </w:r>
      <w:proofErr w:type="gramStart"/>
      <w:r>
        <w:t>a)  Tag</w:t>
      </w:r>
      <w:proofErr w:type="gramEnd"/>
      <w:r>
        <w:t xml:space="preserve"> bort inaktuella certifikat</w:t>
      </w:r>
      <w:r w:rsidR="00C7053E">
        <w:br/>
        <w:t>b)  Sortera efter datum/Checksumma</w:t>
      </w:r>
      <w:r w:rsidR="00C7053E">
        <w:br/>
        <w:t xml:space="preserve">c)  </w:t>
      </w:r>
    </w:p>
    <w:p w:rsidR="000C2403" w:rsidRDefault="000C2403" w:rsidP="000C2403">
      <w:pPr>
        <w:pStyle w:val="Rubrik3"/>
      </w:pPr>
      <w:r>
        <w:t xml:space="preserve">Referenspersoner </w:t>
      </w:r>
    </w:p>
    <w:p w:rsidR="00411D47" w:rsidRDefault="00EC3FCE" w:rsidP="00411D47">
      <w:pPr>
        <w:pStyle w:val="Rubrik3"/>
      </w:pPr>
      <w:r>
        <w:t>Vidare information</w:t>
      </w:r>
    </w:p>
    <w:p w:rsidR="00EC3FCE" w:rsidRDefault="00D85BCB" w:rsidP="00411D47">
      <w:hyperlink r:id="rId8" w:history="1">
        <w:r w:rsidRPr="00B80613">
          <w:rPr>
            <w:rStyle w:val="Hyperlnk"/>
          </w:rPr>
          <w:t>http://dev02-wiki.fdata.fdn/mediawiki/index.php/Microfocus_certifikatinst%C3%A4llningar</w:t>
        </w:r>
      </w:hyperlink>
    </w:p>
    <w:p w:rsidR="00411D47" w:rsidRPr="00411D47" w:rsidRDefault="00411D47" w:rsidP="00411D47"/>
    <w:p w:rsidR="000C2403" w:rsidRPr="000C2403" w:rsidRDefault="000C2403" w:rsidP="000C2403"/>
    <w:p w:rsidR="00411D47" w:rsidRPr="00411D47" w:rsidRDefault="003E15D1" w:rsidP="00411D47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9"/>
      <w:footerReference w:type="default" r:id="rId10"/>
      <w:headerReference w:type="first" r:id="rId11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C17" w:rsidRDefault="006D2C17" w:rsidP="00DF5023">
      <w:r>
        <w:separator/>
      </w:r>
    </w:p>
  </w:endnote>
  <w:endnote w:type="continuationSeparator" w:id="0">
    <w:p w:rsidR="006D2C17" w:rsidRDefault="006D2C17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8D4B70">
      <w:rPr>
        <w:noProof/>
      </w:rPr>
      <w:fldChar w:fldCharType="begin"/>
    </w:r>
    <w:r w:rsidR="008D4B70">
      <w:rPr>
        <w:noProof/>
      </w:rPr>
      <w:instrText xml:space="preserve"> USERNAME   \* MERGEFORMAT </w:instrText>
    </w:r>
    <w:r w:rsidR="008D4B70">
      <w:rPr>
        <w:noProof/>
      </w:rPr>
      <w:fldChar w:fldCharType="separate"/>
    </w:r>
    <w:r w:rsidR="001330EC">
      <w:rPr>
        <w:noProof/>
      </w:rPr>
      <w:t>Tommy Öman</w:t>
    </w:r>
    <w:r w:rsidR="008D4B70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D85BCB">
      <w:rPr>
        <w:noProof/>
      </w:rPr>
      <w:t>2019-01-22 10:06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C17" w:rsidRDefault="006D2C17" w:rsidP="00DF5023">
      <w:r>
        <w:separator/>
      </w:r>
    </w:p>
  </w:footnote>
  <w:footnote w:type="continuationSeparator" w:id="0">
    <w:p w:rsidR="006D2C17" w:rsidRDefault="006D2C17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F95398"/>
    <w:multiLevelType w:val="hybridMultilevel"/>
    <w:tmpl w:val="E7A4065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245F2"/>
    <w:multiLevelType w:val="hybridMultilevel"/>
    <w:tmpl w:val="9D24FD7A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 w15:restartNumberingAfterBreak="0">
    <w:nsid w:val="40677057"/>
    <w:multiLevelType w:val="hybridMultilevel"/>
    <w:tmpl w:val="047669CE"/>
    <w:lvl w:ilvl="0" w:tplc="041D0011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647" w:hanging="360"/>
      </w:pPr>
    </w:lvl>
    <w:lvl w:ilvl="2" w:tplc="041D001B" w:tentative="1">
      <w:start w:val="1"/>
      <w:numFmt w:val="lowerRoman"/>
      <w:lvlText w:val="%3."/>
      <w:lvlJc w:val="right"/>
      <w:pPr>
        <w:ind w:left="2367" w:hanging="180"/>
      </w:pPr>
    </w:lvl>
    <w:lvl w:ilvl="3" w:tplc="041D000F" w:tentative="1">
      <w:start w:val="1"/>
      <w:numFmt w:val="decimal"/>
      <w:lvlText w:val="%4."/>
      <w:lvlJc w:val="left"/>
      <w:pPr>
        <w:ind w:left="3087" w:hanging="360"/>
      </w:pPr>
    </w:lvl>
    <w:lvl w:ilvl="4" w:tplc="041D0019" w:tentative="1">
      <w:start w:val="1"/>
      <w:numFmt w:val="lowerLetter"/>
      <w:lvlText w:val="%5."/>
      <w:lvlJc w:val="left"/>
      <w:pPr>
        <w:ind w:left="3807" w:hanging="360"/>
      </w:pPr>
    </w:lvl>
    <w:lvl w:ilvl="5" w:tplc="041D001B" w:tentative="1">
      <w:start w:val="1"/>
      <w:numFmt w:val="lowerRoman"/>
      <w:lvlText w:val="%6."/>
      <w:lvlJc w:val="right"/>
      <w:pPr>
        <w:ind w:left="4527" w:hanging="180"/>
      </w:pPr>
    </w:lvl>
    <w:lvl w:ilvl="6" w:tplc="041D000F" w:tentative="1">
      <w:start w:val="1"/>
      <w:numFmt w:val="decimal"/>
      <w:lvlText w:val="%7."/>
      <w:lvlJc w:val="left"/>
      <w:pPr>
        <w:ind w:left="5247" w:hanging="360"/>
      </w:pPr>
    </w:lvl>
    <w:lvl w:ilvl="7" w:tplc="041D0019" w:tentative="1">
      <w:start w:val="1"/>
      <w:numFmt w:val="lowerLetter"/>
      <w:lvlText w:val="%8."/>
      <w:lvlJc w:val="left"/>
      <w:pPr>
        <w:ind w:left="5967" w:hanging="360"/>
      </w:pPr>
    </w:lvl>
    <w:lvl w:ilvl="8" w:tplc="041D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7E66E4"/>
    <w:multiLevelType w:val="hybridMultilevel"/>
    <w:tmpl w:val="FDDEE6C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13"/>
  </w:num>
  <w:num w:numId="4">
    <w:abstractNumId w:val="13"/>
  </w:num>
  <w:num w:numId="5">
    <w:abstractNumId w:val="13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1"/>
  </w:num>
  <w:num w:numId="17">
    <w:abstractNumId w:val="12"/>
  </w:num>
  <w:num w:numId="18">
    <w:abstractNumId w:val="14"/>
  </w:num>
  <w:num w:numId="19">
    <w:abstractNumId w:val="16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C"/>
    <w:rsid w:val="000055E8"/>
    <w:rsid w:val="000236D7"/>
    <w:rsid w:val="00056F68"/>
    <w:rsid w:val="00083BCF"/>
    <w:rsid w:val="000C2403"/>
    <w:rsid w:val="000D5228"/>
    <w:rsid w:val="00103A39"/>
    <w:rsid w:val="00132847"/>
    <w:rsid w:val="001330EC"/>
    <w:rsid w:val="00140E3E"/>
    <w:rsid w:val="00147723"/>
    <w:rsid w:val="001548B3"/>
    <w:rsid w:val="00160A7E"/>
    <w:rsid w:val="001721B9"/>
    <w:rsid w:val="001D343B"/>
    <w:rsid w:val="001F3608"/>
    <w:rsid w:val="001F7539"/>
    <w:rsid w:val="00202FFA"/>
    <w:rsid w:val="00212B05"/>
    <w:rsid w:val="00221BD2"/>
    <w:rsid w:val="00225948"/>
    <w:rsid w:val="002630BF"/>
    <w:rsid w:val="002D2BA3"/>
    <w:rsid w:val="002D7BFA"/>
    <w:rsid w:val="002E5F90"/>
    <w:rsid w:val="0030047E"/>
    <w:rsid w:val="00333CEC"/>
    <w:rsid w:val="00393746"/>
    <w:rsid w:val="003A4685"/>
    <w:rsid w:val="003E15D1"/>
    <w:rsid w:val="003F0AA5"/>
    <w:rsid w:val="003F6B2D"/>
    <w:rsid w:val="003F7DBD"/>
    <w:rsid w:val="0040350A"/>
    <w:rsid w:val="00405A73"/>
    <w:rsid w:val="00411D47"/>
    <w:rsid w:val="0042286F"/>
    <w:rsid w:val="00491E37"/>
    <w:rsid w:val="0049452C"/>
    <w:rsid w:val="004A1782"/>
    <w:rsid w:val="004D5DFC"/>
    <w:rsid w:val="004D6736"/>
    <w:rsid w:val="004E365F"/>
    <w:rsid w:val="005111CA"/>
    <w:rsid w:val="00521224"/>
    <w:rsid w:val="00582D84"/>
    <w:rsid w:val="005F0342"/>
    <w:rsid w:val="00602970"/>
    <w:rsid w:val="00640A1B"/>
    <w:rsid w:val="00644BDB"/>
    <w:rsid w:val="00645A23"/>
    <w:rsid w:val="006466A1"/>
    <w:rsid w:val="006634A8"/>
    <w:rsid w:val="00677686"/>
    <w:rsid w:val="006974E5"/>
    <w:rsid w:val="006A6BB7"/>
    <w:rsid w:val="006D2C17"/>
    <w:rsid w:val="0070194C"/>
    <w:rsid w:val="0072375D"/>
    <w:rsid w:val="0072780A"/>
    <w:rsid w:val="007547D7"/>
    <w:rsid w:val="00772868"/>
    <w:rsid w:val="007732D5"/>
    <w:rsid w:val="00775DA6"/>
    <w:rsid w:val="00795B07"/>
    <w:rsid w:val="007C4ADC"/>
    <w:rsid w:val="008077A1"/>
    <w:rsid w:val="008144FF"/>
    <w:rsid w:val="0084287F"/>
    <w:rsid w:val="00842A56"/>
    <w:rsid w:val="00846F2F"/>
    <w:rsid w:val="00854DD6"/>
    <w:rsid w:val="0087686D"/>
    <w:rsid w:val="00887F38"/>
    <w:rsid w:val="00894399"/>
    <w:rsid w:val="008A5DF4"/>
    <w:rsid w:val="008B0195"/>
    <w:rsid w:val="008D4B70"/>
    <w:rsid w:val="008F480A"/>
    <w:rsid w:val="0090214D"/>
    <w:rsid w:val="0090370E"/>
    <w:rsid w:val="00941C45"/>
    <w:rsid w:val="00942DB2"/>
    <w:rsid w:val="00956731"/>
    <w:rsid w:val="00960D56"/>
    <w:rsid w:val="00971F94"/>
    <w:rsid w:val="0098217F"/>
    <w:rsid w:val="00986E08"/>
    <w:rsid w:val="009A1CB3"/>
    <w:rsid w:val="009F62D3"/>
    <w:rsid w:val="009F7285"/>
    <w:rsid w:val="00A0414D"/>
    <w:rsid w:val="00A211C8"/>
    <w:rsid w:val="00A87B03"/>
    <w:rsid w:val="00AC0DFB"/>
    <w:rsid w:val="00AE0A73"/>
    <w:rsid w:val="00B05719"/>
    <w:rsid w:val="00B150BD"/>
    <w:rsid w:val="00B32A1B"/>
    <w:rsid w:val="00B429FB"/>
    <w:rsid w:val="00B46DA4"/>
    <w:rsid w:val="00B60F60"/>
    <w:rsid w:val="00B67D2A"/>
    <w:rsid w:val="00BB7D14"/>
    <w:rsid w:val="00BD4841"/>
    <w:rsid w:val="00BE615C"/>
    <w:rsid w:val="00C13736"/>
    <w:rsid w:val="00C24D33"/>
    <w:rsid w:val="00C41877"/>
    <w:rsid w:val="00C41FDB"/>
    <w:rsid w:val="00C61DC1"/>
    <w:rsid w:val="00C7053E"/>
    <w:rsid w:val="00C73AA6"/>
    <w:rsid w:val="00C85013"/>
    <w:rsid w:val="00C87B2E"/>
    <w:rsid w:val="00C9089B"/>
    <w:rsid w:val="00CC5BF7"/>
    <w:rsid w:val="00D05BB4"/>
    <w:rsid w:val="00D24B40"/>
    <w:rsid w:val="00D530CC"/>
    <w:rsid w:val="00D7492C"/>
    <w:rsid w:val="00D85BCB"/>
    <w:rsid w:val="00DA4653"/>
    <w:rsid w:val="00DC1475"/>
    <w:rsid w:val="00DC3CC0"/>
    <w:rsid w:val="00DD0138"/>
    <w:rsid w:val="00DF5023"/>
    <w:rsid w:val="00E16637"/>
    <w:rsid w:val="00EB7234"/>
    <w:rsid w:val="00EC3FCE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4DE4C92"/>
  <w15:docId w15:val="{CFC6593D-211B-4959-88EE-3630C32D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v02-wiki.fdata.fdn/mediawiki/index.php/Microfocus_certifikatinst%C3%A4llninga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762C3F-1832-45B9-B750-9BD98AEA8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1552</TotalTime>
  <Pages>3</Pages>
  <Words>205</Words>
  <Characters>1088</Characters>
  <Application>Microsoft Office Word</Application>
  <DocSecurity>0</DocSecurity>
  <Lines>9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12</cp:revision>
  <dcterms:created xsi:type="dcterms:W3CDTF">2019-01-17T09:36:00Z</dcterms:created>
  <dcterms:modified xsi:type="dcterms:W3CDTF">2019-01-23T12:11:00Z</dcterms:modified>
</cp:coreProperties>
</file>