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652929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CWS </w:t>
            </w:r>
            <w:r w:rsidR="00094580">
              <w:rPr>
                <w:sz w:val="24"/>
              </w:rPr>
              <w:t>–</w:t>
            </w:r>
            <w:r>
              <w:rPr>
                <w:sz w:val="24"/>
              </w:rPr>
              <w:t xml:space="preserve"> garantihantering</w:t>
            </w:r>
            <w:r w:rsidR="00094580">
              <w:rPr>
                <w:sz w:val="24"/>
              </w:rPr>
              <w:t xml:space="preserve">/ CWS - </w:t>
            </w:r>
            <w:r w:rsidR="00BD018A">
              <w:rPr>
                <w:sz w:val="24"/>
              </w:rPr>
              <w:t>Aktioner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>Hedvig Möllers gata 6-8,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3F6453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2019-02-05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E45772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6572B2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Internutbildning ?</w:t>
            </w:r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93D2D" w:rsidRPr="001330EC" w:rsidRDefault="00193D2D" w:rsidP="00193D2D">
      <w:pPr>
        <w:rPr>
          <w:rFonts w:eastAsiaTheme="majorEastAsia"/>
        </w:rPr>
      </w:pPr>
      <w:bookmarkStart w:id="0" w:name="_Hlk535913895"/>
      <w:r>
        <w:rPr>
          <w:rFonts w:eastAsiaTheme="majorEastAsia"/>
        </w:rPr>
        <w:t>TO slutar 2019-02-28, har fått i uppgift att informera om de större projekt som jag varit inblandad i.</w:t>
      </w:r>
    </w:p>
    <w:bookmarkEnd w:id="0"/>
    <w:p w:rsidR="003E15D1" w:rsidRDefault="003E15D1" w:rsidP="008144FF">
      <w:pPr>
        <w:pStyle w:val="Rubrik1"/>
      </w:pPr>
      <w:r>
        <w:t>Målet med mötet</w:t>
      </w:r>
    </w:p>
    <w:p w:rsidR="00193D2D" w:rsidRPr="00193D2D" w:rsidRDefault="00193D2D" w:rsidP="00193D2D">
      <w:bookmarkStart w:id="1" w:name="_Hlk535913912"/>
      <w:r>
        <w:t xml:space="preserve">Överföra eventuell kunskap, inhämta eventuella ytterligare krav på förklaring av funktionalitet, utvecklingsmetodik, övriga frågor som jag kan tänkas </w:t>
      </w:r>
      <w:r w:rsidR="00D22A26">
        <w:t xml:space="preserve">kunna </w:t>
      </w:r>
      <w:bookmarkStart w:id="2" w:name="_GoBack"/>
      <w:bookmarkEnd w:id="2"/>
      <w:r>
        <w:t>svara på.</w:t>
      </w:r>
    </w:p>
    <w:bookmarkEnd w:id="1"/>
    <w:p w:rsidR="00D05BB4" w:rsidRDefault="00D05BB4" w:rsidP="008144FF">
      <w:pPr>
        <w:pStyle w:val="Rubrik1"/>
      </w:pPr>
      <w:r>
        <w:t>Förberedelser</w:t>
      </w:r>
    </w:p>
    <w:p w:rsidR="00193D2D" w:rsidRPr="00193D2D" w:rsidRDefault="00193D2D" w:rsidP="00193D2D">
      <w:bookmarkStart w:id="3" w:name="_Hlk535913927"/>
      <w:r>
        <w:t>Frågor ?</w:t>
      </w:r>
    </w:p>
    <w:bookmarkEnd w:id="3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652929" w:rsidP="00393746">
            <w:r>
              <w:t>SSE</w:t>
            </w:r>
          </w:p>
        </w:tc>
        <w:tc>
          <w:tcPr>
            <w:tcW w:w="3827" w:type="dxa"/>
          </w:tcPr>
          <w:p w:rsidR="00103A39" w:rsidRDefault="00652929" w:rsidP="00393746">
            <w:r>
              <w:t>Slaven Sevcuk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03A39" w:rsidRDefault="00652929" w:rsidP="00393746">
            <w:r>
              <w:t>VAN</w:t>
            </w:r>
          </w:p>
        </w:tc>
        <w:tc>
          <w:tcPr>
            <w:tcW w:w="3827" w:type="dxa"/>
          </w:tcPr>
          <w:p w:rsidR="00103A39" w:rsidRDefault="00652929" w:rsidP="00393746">
            <w:r>
              <w:t>Viktoria Andersson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652929" w:rsidTr="00B05719">
        <w:tc>
          <w:tcPr>
            <w:tcW w:w="1101" w:type="dxa"/>
          </w:tcPr>
          <w:p w:rsidR="00652929" w:rsidRDefault="00652929" w:rsidP="00393746">
            <w:r>
              <w:t>TSV</w:t>
            </w:r>
          </w:p>
        </w:tc>
        <w:tc>
          <w:tcPr>
            <w:tcW w:w="3827" w:type="dxa"/>
          </w:tcPr>
          <w:p w:rsidR="00652929" w:rsidRDefault="00652929" w:rsidP="00393746">
            <w:r>
              <w:t>Tonny Svensson</w:t>
            </w:r>
          </w:p>
        </w:tc>
        <w:tc>
          <w:tcPr>
            <w:tcW w:w="4413" w:type="dxa"/>
          </w:tcPr>
          <w:p w:rsidR="00652929" w:rsidRDefault="00652929" w:rsidP="00393746"/>
        </w:tc>
      </w:tr>
      <w:tr w:rsidR="00652929" w:rsidTr="00B05719">
        <w:tc>
          <w:tcPr>
            <w:tcW w:w="1101" w:type="dxa"/>
          </w:tcPr>
          <w:p w:rsidR="00652929" w:rsidRDefault="00652929" w:rsidP="00393746">
            <w:r>
              <w:t>TO</w:t>
            </w:r>
          </w:p>
        </w:tc>
        <w:tc>
          <w:tcPr>
            <w:tcW w:w="3827" w:type="dxa"/>
          </w:tcPr>
          <w:p w:rsidR="00652929" w:rsidRDefault="00652929" w:rsidP="00393746">
            <w:r>
              <w:t>Tommy Öman</w:t>
            </w:r>
          </w:p>
        </w:tc>
        <w:tc>
          <w:tcPr>
            <w:tcW w:w="4413" w:type="dxa"/>
          </w:tcPr>
          <w:p w:rsidR="00652929" w:rsidRDefault="00652929" w:rsidP="00393746"/>
        </w:tc>
      </w:tr>
    </w:tbl>
    <w:p w:rsidR="00BD4841" w:rsidRDefault="00D24B40" w:rsidP="000263D4">
      <w:pPr>
        <w:pStyle w:val="Rubrik1"/>
      </w:pPr>
      <w:r>
        <w:t>Mötes</w:t>
      </w:r>
      <w:r w:rsidR="0072780A">
        <w:t>punkter</w:t>
      </w:r>
    </w:p>
    <w:p w:rsidR="003E15D1" w:rsidRDefault="003E15D1" w:rsidP="000263D4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652929" w:rsidRDefault="00652929">
      <w:pPr>
        <w:spacing w:after="0"/>
      </w:pPr>
      <w:r>
        <w:br w:type="page"/>
      </w:r>
    </w:p>
    <w:p w:rsidR="00140E3E" w:rsidRDefault="00652929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object w:dxaOrig="16486" w:dyaOrig="105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298pt" o:ole="">
            <v:imagedata r:id="rId8" o:title=""/>
          </v:shape>
          <o:OLEObject Type="Embed" ProgID="Visio.Drawing.15" ShapeID="_x0000_i1025" DrawAspect="Content" ObjectID="_1609656741" r:id="rId9"/>
        </w:object>
      </w:r>
      <w:r w:rsidR="00140E3E"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10"/>
      <w:footerReference w:type="default" r:id="rId11"/>
      <w:headerReference w:type="first" r:id="rId12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4DBF" w:rsidRDefault="008D4DBF" w:rsidP="00DF5023">
      <w:r>
        <w:separator/>
      </w:r>
    </w:p>
  </w:endnote>
  <w:endnote w:type="continuationSeparator" w:id="0">
    <w:p w:rsidR="008D4DBF" w:rsidRDefault="008D4DBF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3918AF">
      <w:rPr>
        <w:noProof/>
      </w:rPr>
      <w:fldChar w:fldCharType="begin"/>
    </w:r>
    <w:r w:rsidR="003918AF">
      <w:rPr>
        <w:noProof/>
      </w:rPr>
      <w:instrText xml:space="preserve"> USERNAME   \* MERGEFORMAT </w:instrText>
    </w:r>
    <w:r w:rsidR="003918AF">
      <w:rPr>
        <w:noProof/>
      </w:rPr>
      <w:fldChar w:fldCharType="separate"/>
    </w:r>
    <w:r w:rsidR="00652929">
      <w:rPr>
        <w:noProof/>
      </w:rPr>
      <w:t>Tommy Öman</w:t>
    </w:r>
    <w:r w:rsidR="003918AF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D22A26">
      <w:rPr>
        <w:noProof/>
      </w:rPr>
      <w:t>2019-01-22 09:53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4DBF" w:rsidRDefault="008D4DBF" w:rsidP="00DF5023">
      <w:r>
        <w:separator/>
      </w:r>
    </w:p>
  </w:footnote>
  <w:footnote w:type="continuationSeparator" w:id="0">
    <w:p w:rsidR="008D4DBF" w:rsidRDefault="008D4DBF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929"/>
    <w:rsid w:val="000055E8"/>
    <w:rsid w:val="00083BCF"/>
    <w:rsid w:val="00094580"/>
    <w:rsid w:val="000D5228"/>
    <w:rsid w:val="00103A39"/>
    <w:rsid w:val="00132847"/>
    <w:rsid w:val="00140E3E"/>
    <w:rsid w:val="00147723"/>
    <w:rsid w:val="001548B3"/>
    <w:rsid w:val="00160A7E"/>
    <w:rsid w:val="001721B9"/>
    <w:rsid w:val="00193D2D"/>
    <w:rsid w:val="001D343B"/>
    <w:rsid w:val="001F3608"/>
    <w:rsid w:val="001F7539"/>
    <w:rsid w:val="00212B05"/>
    <w:rsid w:val="00221BD2"/>
    <w:rsid w:val="00225948"/>
    <w:rsid w:val="002630BF"/>
    <w:rsid w:val="002D2BA3"/>
    <w:rsid w:val="002D7BFA"/>
    <w:rsid w:val="002E5F90"/>
    <w:rsid w:val="00333CEC"/>
    <w:rsid w:val="003918AF"/>
    <w:rsid w:val="00393746"/>
    <w:rsid w:val="003A4685"/>
    <w:rsid w:val="003E15D1"/>
    <w:rsid w:val="003F0AA5"/>
    <w:rsid w:val="003F6453"/>
    <w:rsid w:val="0040350A"/>
    <w:rsid w:val="00405A73"/>
    <w:rsid w:val="0042286F"/>
    <w:rsid w:val="00491E37"/>
    <w:rsid w:val="0049452C"/>
    <w:rsid w:val="004A1782"/>
    <w:rsid w:val="004D5DFC"/>
    <w:rsid w:val="004D6736"/>
    <w:rsid w:val="005111CA"/>
    <w:rsid w:val="00521224"/>
    <w:rsid w:val="00582D84"/>
    <w:rsid w:val="005F0342"/>
    <w:rsid w:val="00640A1B"/>
    <w:rsid w:val="00644BDB"/>
    <w:rsid w:val="00645A23"/>
    <w:rsid w:val="006466A1"/>
    <w:rsid w:val="00652929"/>
    <w:rsid w:val="006572B2"/>
    <w:rsid w:val="006634A8"/>
    <w:rsid w:val="00677686"/>
    <w:rsid w:val="006974E5"/>
    <w:rsid w:val="006A6BB7"/>
    <w:rsid w:val="0070194C"/>
    <w:rsid w:val="0072375D"/>
    <w:rsid w:val="0072780A"/>
    <w:rsid w:val="007547D7"/>
    <w:rsid w:val="00772868"/>
    <w:rsid w:val="007732D5"/>
    <w:rsid w:val="00795B07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D4DBF"/>
    <w:rsid w:val="008F480A"/>
    <w:rsid w:val="0090214D"/>
    <w:rsid w:val="0090370E"/>
    <w:rsid w:val="00941C45"/>
    <w:rsid w:val="00942DB2"/>
    <w:rsid w:val="00956731"/>
    <w:rsid w:val="0098217F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018A"/>
    <w:rsid w:val="00BD4841"/>
    <w:rsid w:val="00C13736"/>
    <w:rsid w:val="00C41877"/>
    <w:rsid w:val="00C41FDB"/>
    <w:rsid w:val="00C61DC1"/>
    <w:rsid w:val="00C87B2E"/>
    <w:rsid w:val="00C9089B"/>
    <w:rsid w:val="00D05BB4"/>
    <w:rsid w:val="00D22A26"/>
    <w:rsid w:val="00D24B40"/>
    <w:rsid w:val="00D7492C"/>
    <w:rsid w:val="00DA4653"/>
    <w:rsid w:val="00DC1475"/>
    <w:rsid w:val="00DC3CC0"/>
    <w:rsid w:val="00DF5023"/>
    <w:rsid w:val="00E16637"/>
    <w:rsid w:val="00E45772"/>
    <w:rsid w:val="00EB7234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6F7FFD"/>
  <w15:docId w15:val="{DAC2FB6A-B44E-4FF5-A291-558E36101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762B0-2E09-49C0-8CCE-2EBE8D349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14</TotalTime>
  <Pages>3</Pages>
  <Words>116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6</cp:revision>
  <dcterms:created xsi:type="dcterms:W3CDTF">2019-01-22T07:33:00Z</dcterms:created>
  <dcterms:modified xsi:type="dcterms:W3CDTF">2019-01-22T09:06:00Z</dcterms:modified>
</cp:coreProperties>
</file>