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11D47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Överlämning projekt </w:t>
            </w:r>
            <w:r w:rsidR="00774FD9">
              <w:rPr>
                <w:sz w:val="24"/>
              </w:rPr>
              <w:t>OWS / Java WS-</w:t>
            </w:r>
            <w:proofErr w:type="spellStart"/>
            <w:r w:rsidR="00774FD9">
              <w:rPr>
                <w:sz w:val="24"/>
              </w:rPr>
              <w:t>broker</w:t>
            </w:r>
            <w:proofErr w:type="spell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 xml:space="preserve">Hedvig Möllers gata </w:t>
            </w:r>
            <w:proofErr w:type="gramStart"/>
            <w:r w:rsidRPr="00887F38">
              <w:rPr>
                <w:sz w:val="24"/>
              </w:rPr>
              <w:t>6-8</w:t>
            </w:r>
            <w:proofErr w:type="gramEnd"/>
            <w:r w:rsidRPr="00887F38">
              <w:rPr>
                <w:sz w:val="24"/>
              </w:rPr>
              <w:t>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D530C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190125</w:t>
            </w:r>
            <w:proofErr w:type="gram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1330E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1330EC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Internutbildning ?</w:t>
            </w:r>
            <w:proofErr w:type="gramEnd"/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1330EC" w:rsidRPr="001330EC" w:rsidRDefault="001330EC" w:rsidP="001330EC">
      <w:pPr>
        <w:rPr>
          <w:rFonts w:eastAsiaTheme="majorEastAsia"/>
        </w:rPr>
      </w:pPr>
      <w:r>
        <w:rPr>
          <w:rFonts w:eastAsiaTheme="majorEastAsia"/>
        </w:rPr>
        <w:t>TO slutar 2019-02-28, har fått i uppgift att informera om de större projekt som jag varit inblandad i.</w:t>
      </w:r>
    </w:p>
    <w:p w:rsidR="003E15D1" w:rsidRDefault="003E15D1" w:rsidP="008144FF">
      <w:pPr>
        <w:pStyle w:val="Rubrik1"/>
      </w:pPr>
      <w:r>
        <w:t>Målet med mötet</w:t>
      </w:r>
    </w:p>
    <w:p w:rsidR="001330EC" w:rsidRPr="001330EC" w:rsidRDefault="001330EC" w:rsidP="001330EC">
      <w:r>
        <w:t>Överföra eventuell kunskap, inhämta eventuella ytterligare krav på förklaring av funktionalitet, utvecklingsmetodik, övriga frågor som jag kan tänk</w:t>
      </w:r>
      <w:r w:rsidR="001F4586">
        <w:t xml:space="preserve">as </w:t>
      </w:r>
      <w:r w:rsidR="00DB7AEF">
        <w:t xml:space="preserve">kunna </w:t>
      </w:r>
      <w:bookmarkStart w:id="0" w:name="_GoBack"/>
      <w:bookmarkEnd w:id="0"/>
      <w:r>
        <w:t>svara på.</w:t>
      </w:r>
    </w:p>
    <w:p w:rsidR="00D05BB4" w:rsidRDefault="00D05BB4" w:rsidP="008144FF">
      <w:pPr>
        <w:pStyle w:val="Rubrik1"/>
      </w:pPr>
      <w:r>
        <w:t>Förberedelser</w:t>
      </w:r>
    </w:p>
    <w:p w:rsidR="001330EC" w:rsidRPr="001330EC" w:rsidRDefault="001330EC" w:rsidP="001330EC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774FD9" w:rsidP="00393746">
            <w:r>
              <w:t>I</w:t>
            </w:r>
            <w:r w:rsidR="006A5E09">
              <w:t>A</w:t>
            </w:r>
          </w:p>
        </w:tc>
        <w:tc>
          <w:tcPr>
            <w:tcW w:w="3827" w:type="dxa"/>
          </w:tcPr>
          <w:p w:rsidR="00103A39" w:rsidRDefault="006A5E09" w:rsidP="00393746">
            <w:r>
              <w:t xml:space="preserve">Irfan </w:t>
            </w:r>
            <w:proofErr w:type="spellStart"/>
            <w:r>
              <w:t>Agoric</w:t>
            </w:r>
            <w:proofErr w:type="spellEnd"/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330EC" w:rsidRDefault="006A5E09" w:rsidP="001330EC">
            <w:r>
              <w:t>TSV</w:t>
            </w:r>
          </w:p>
        </w:tc>
        <w:tc>
          <w:tcPr>
            <w:tcW w:w="3827" w:type="dxa"/>
          </w:tcPr>
          <w:p w:rsidR="00103A39" w:rsidRDefault="006A5E09" w:rsidP="00393746">
            <w:r>
              <w:t>Tonny Svensson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330EC" w:rsidTr="00B05719">
        <w:tc>
          <w:tcPr>
            <w:tcW w:w="1101" w:type="dxa"/>
          </w:tcPr>
          <w:p w:rsidR="001330EC" w:rsidRDefault="006A5E09" w:rsidP="001330EC">
            <w:r>
              <w:t>MBJ</w:t>
            </w:r>
          </w:p>
        </w:tc>
        <w:tc>
          <w:tcPr>
            <w:tcW w:w="3827" w:type="dxa"/>
          </w:tcPr>
          <w:p w:rsidR="001330EC" w:rsidRDefault="006A5E09" w:rsidP="00393746">
            <w:r>
              <w:t>Mikael Björk</w:t>
            </w:r>
          </w:p>
        </w:tc>
        <w:tc>
          <w:tcPr>
            <w:tcW w:w="4413" w:type="dxa"/>
          </w:tcPr>
          <w:p w:rsidR="001330EC" w:rsidRDefault="001330EC" w:rsidP="00393746"/>
        </w:tc>
      </w:tr>
      <w:tr w:rsidR="001330EC" w:rsidTr="00B05719">
        <w:tc>
          <w:tcPr>
            <w:tcW w:w="1101" w:type="dxa"/>
          </w:tcPr>
          <w:p w:rsidR="001330EC" w:rsidRDefault="006A5E09" w:rsidP="00393746">
            <w:r>
              <w:t>TO</w:t>
            </w:r>
          </w:p>
        </w:tc>
        <w:tc>
          <w:tcPr>
            <w:tcW w:w="3827" w:type="dxa"/>
          </w:tcPr>
          <w:p w:rsidR="001330EC" w:rsidRDefault="006A5E09" w:rsidP="00393746">
            <w:r>
              <w:t>Tommy Öman</w:t>
            </w:r>
          </w:p>
        </w:tc>
        <w:tc>
          <w:tcPr>
            <w:tcW w:w="4413" w:type="dxa"/>
          </w:tcPr>
          <w:p w:rsidR="001330EC" w:rsidRDefault="001330EC" w:rsidP="00393746"/>
        </w:tc>
      </w:tr>
    </w:tbl>
    <w:p w:rsidR="000C2403" w:rsidRDefault="00D24B40" w:rsidP="000C2403">
      <w:pPr>
        <w:pStyle w:val="Rubrik1"/>
      </w:pPr>
      <w:r>
        <w:t>Mötes</w:t>
      </w:r>
      <w:r w:rsidR="0072780A">
        <w:t>punkter</w:t>
      </w:r>
    </w:p>
    <w:p w:rsidR="000C2403" w:rsidRDefault="000C2403" w:rsidP="000C2403">
      <w:pPr>
        <w:pStyle w:val="Rubrik2"/>
      </w:pPr>
      <w:r>
        <w:t xml:space="preserve">Vad är </w:t>
      </w:r>
      <w:r w:rsidR="00774FD9">
        <w:t>OWS</w:t>
      </w:r>
    </w:p>
    <w:p w:rsidR="006A5E09" w:rsidRDefault="006A5E09" w:rsidP="006A5E09">
      <w:pPr>
        <w:pStyle w:val="Liststycke"/>
        <w:numPr>
          <w:ilvl w:val="0"/>
          <w:numId w:val="17"/>
        </w:numPr>
      </w:pPr>
      <w:r>
        <w:t xml:space="preserve">OWS är ett internt garantisystem hos </w:t>
      </w:r>
      <w:r w:rsidR="0026132E">
        <w:t>F</w:t>
      </w:r>
      <w:r>
        <w:t>ord</w:t>
      </w:r>
    </w:p>
    <w:p w:rsidR="0026132E" w:rsidRPr="006A5E09" w:rsidRDefault="0026132E" w:rsidP="006A5E09">
      <w:pPr>
        <w:pStyle w:val="Liststycke"/>
        <w:numPr>
          <w:ilvl w:val="0"/>
          <w:numId w:val="17"/>
        </w:numPr>
      </w:pPr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>Motpart – vem har önskat 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>Referenspersoner / Företag</w:t>
      </w:r>
    </w:p>
    <w:p w:rsidR="00411D47" w:rsidRDefault="00EC3FCE" w:rsidP="00411D47">
      <w:pPr>
        <w:pStyle w:val="Rubrik3"/>
      </w:pPr>
      <w:r>
        <w:t>Vidare information</w:t>
      </w:r>
    </w:p>
    <w:p w:rsidR="005B08D0" w:rsidRDefault="005B08D0" w:rsidP="00411D47"/>
    <w:p w:rsidR="005B08D0" w:rsidRDefault="00C7571F" w:rsidP="00411D47">
      <w:hyperlink r:id="rId8" w:history="1">
        <w:r w:rsidR="005B08D0" w:rsidRPr="00144A6A">
          <w:rPr>
            <w:rStyle w:val="Hyperlnk"/>
          </w:rPr>
          <w:t>\\fs01\data\System\Projekt\Ford_Integration_steg2\Interfaces\OWS</w:t>
        </w:r>
      </w:hyperlink>
    </w:p>
    <w:p w:rsidR="005B08D0" w:rsidRDefault="00C7571F" w:rsidP="00411D47">
      <w:hyperlink r:id="rId9" w:history="1">
        <w:r w:rsidR="005B08D0" w:rsidRPr="005B08D0">
          <w:rPr>
            <w:rStyle w:val="Hyperlnk"/>
          </w:rPr>
          <w:t>Specialavsnitt_Ford_OWS.pdf</w:t>
        </w:r>
      </w:hyperlink>
    </w:p>
    <w:p w:rsidR="005B08D0" w:rsidRDefault="005B08D0" w:rsidP="00411D47"/>
    <w:p w:rsidR="00EC3FCE" w:rsidRDefault="00EC3FCE" w:rsidP="00411D47"/>
    <w:p w:rsidR="00EC3FCE" w:rsidRPr="00411D47" w:rsidRDefault="00EC3FCE" w:rsidP="00411D47"/>
    <w:p w:rsidR="00411D47" w:rsidRPr="00411D47" w:rsidRDefault="00411D47" w:rsidP="00411D47"/>
    <w:p w:rsidR="000C2403" w:rsidRDefault="000C2403" w:rsidP="000C2403"/>
    <w:p w:rsidR="000C2403" w:rsidRDefault="000C2403" w:rsidP="000C2403">
      <w:pPr>
        <w:pStyle w:val="Rubrik2"/>
      </w:pPr>
      <w:r>
        <w:t>Vad är BUMS</w:t>
      </w:r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>Motpart – vem har önskat 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>Referenspersoner / Företag</w:t>
      </w:r>
    </w:p>
    <w:p w:rsidR="00EC3FCE" w:rsidRPr="00EC3FCE" w:rsidRDefault="00EC3FCE" w:rsidP="00EC3FCE">
      <w:pPr>
        <w:pStyle w:val="Rubrik3"/>
      </w:pPr>
      <w:r>
        <w:t>Vidare information</w:t>
      </w:r>
    </w:p>
    <w:p w:rsidR="000C2403" w:rsidRPr="000C2403" w:rsidRDefault="000C2403" w:rsidP="000C2403"/>
    <w:p w:rsidR="00411D47" w:rsidRPr="00411D47" w:rsidRDefault="003E15D1" w:rsidP="00411D47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10"/>
      <w:footerReference w:type="default" r:id="rId11"/>
      <w:headerReference w:type="first" r:id="rId12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571F" w:rsidRDefault="00C7571F" w:rsidP="00DF5023">
      <w:r>
        <w:separator/>
      </w:r>
    </w:p>
  </w:endnote>
  <w:endnote w:type="continuationSeparator" w:id="0">
    <w:p w:rsidR="00C7571F" w:rsidRDefault="00C7571F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796912">
      <w:rPr>
        <w:noProof/>
      </w:rPr>
      <w:fldChar w:fldCharType="begin"/>
    </w:r>
    <w:r w:rsidR="00796912">
      <w:rPr>
        <w:noProof/>
      </w:rPr>
      <w:instrText xml:space="preserve"> USERNAME   \* MERGEFORMAT </w:instrText>
    </w:r>
    <w:r w:rsidR="00796912">
      <w:rPr>
        <w:noProof/>
      </w:rPr>
      <w:fldChar w:fldCharType="separate"/>
    </w:r>
    <w:r w:rsidR="001330EC">
      <w:rPr>
        <w:noProof/>
      </w:rPr>
      <w:t>Tommy Öman</w:t>
    </w:r>
    <w:r w:rsidR="00796912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1F4586">
      <w:rPr>
        <w:noProof/>
      </w:rPr>
      <w:t>2019-01-17 12:54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571F" w:rsidRDefault="00C7571F" w:rsidP="00DF5023">
      <w:r>
        <w:separator/>
      </w:r>
    </w:p>
  </w:footnote>
  <w:footnote w:type="continuationSeparator" w:id="0">
    <w:p w:rsidR="00C7571F" w:rsidRDefault="00C7571F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39672D0"/>
    <w:multiLevelType w:val="hybridMultilevel"/>
    <w:tmpl w:val="052A5CF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2"/>
  </w:num>
  <w:num w:numId="4">
    <w:abstractNumId w:val="12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EC"/>
    <w:rsid w:val="000055E8"/>
    <w:rsid w:val="000236D7"/>
    <w:rsid w:val="00083BCF"/>
    <w:rsid w:val="000C2403"/>
    <w:rsid w:val="000D5228"/>
    <w:rsid w:val="000E310D"/>
    <w:rsid w:val="00103A39"/>
    <w:rsid w:val="00132847"/>
    <w:rsid w:val="001330EC"/>
    <w:rsid w:val="00140E3E"/>
    <w:rsid w:val="00147723"/>
    <w:rsid w:val="001548B3"/>
    <w:rsid w:val="00160A7E"/>
    <w:rsid w:val="001721B9"/>
    <w:rsid w:val="001D343B"/>
    <w:rsid w:val="001F3608"/>
    <w:rsid w:val="001F4586"/>
    <w:rsid w:val="001F7539"/>
    <w:rsid w:val="00212B05"/>
    <w:rsid w:val="00221BD2"/>
    <w:rsid w:val="00225948"/>
    <w:rsid w:val="0026132E"/>
    <w:rsid w:val="002630BF"/>
    <w:rsid w:val="002D2BA3"/>
    <w:rsid w:val="002D7BFA"/>
    <w:rsid w:val="002E5F90"/>
    <w:rsid w:val="00333CEC"/>
    <w:rsid w:val="00393746"/>
    <w:rsid w:val="003A4685"/>
    <w:rsid w:val="003E15D1"/>
    <w:rsid w:val="003F0AA5"/>
    <w:rsid w:val="0040350A"/>
    <w:rsid w:val="00405A73"/>
    <w:rsid w:val="00411D47"/>
    <w:rsid w:val="0042286F"/>
    <w:rsid w:val="00486F80"/>
    <w:rsid w:val="00491E37"/>
    <w:rsid w:val="0049452C"/>
    <w:rsid w:val="004A1782"/>
    <w:rsid w:val="004D5DFC"/>
    <w:rsid w:val="004D6736"/>
    <w:rsid w:val="005111CA"/>
    <w:rsid w:val="00521224"/>
    <w:rsid w:val="00582D84"/>
    <w:rsid w:val="005B08D0"/>
    <w:rsid w:val="005D3958"/>
    <w:rsid w:val="005F0342"/>
    <w:rsid w:val="00640A1B"/>
    <w:rsid w:val="00644BDB"/>
    <w:rsid w:val="00645A23"/>
    <w:rsid w:val="006466A1"/>
    <w:rsid w:val="006634A8"/>
    <w:rsid w:val="00677686"/>
    <w:rsid w:val="006974E5"/>
    <w:rsid w:val="006A5E09"/>
    <w:rsid w:val="006A6BB7"/>
    <w:rsid w:val="0070194C"/>
    <w:rsid w:val="0072375D"/>
    <w:rsid w:val="0072780A"/>
    <w:rsid w:val="007547D7"/>
    <w:rsid w:val="00772868"/>
    <w:rsid w:val="007732D5"/>
    <w:rsid w:val="00774FD9"/>
    <w:rsid w:val="00795B07"/>
    <w:rsid w:val="00796912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F480A"/>
    <w:rsid w:val="0090214D"/>
    <w:rsid w:val="0090370E"/>
    <w:rsid w:val="00941C45"/>
    <w:rsid w:val="00942DB2"/>
    <w:rsid w:val="00956731"/>
    <w:rsid w:val="0098217F"/>
    <w:rsid w:val="009844B4"/>
    <w:rsid w:val="00986E08"/>
    <w:rsid w:val="009F7285"/>
    <w:rsid w:val="00A0414D"/>
    <w:rsid w:val="00A211C8"/>
    <w:rsid w:val="00A87B03"/>
    <w:rsid w:val="00AC0DFB"/>
    <w:rsid w:val="00B05719"/>
    <w:rsid w:val="00B150BD"/>
    <w:rsid w:val="00B32A1B"/>
    <w:rsid w:val="00B60F60"/>
    <w:rsid w:val="00B67D2A"/>
    <w:rsid w:val="00BB7D14"/>
    <w:rsid w:val="00BD4841"/>
    <w:rsid w:val="00C13736"/>
    <w:rsid w:val="00C41877"/>
    <w:rsid w:val="00C41FDB"/>
    <w:rsid w:val="00C61DC1"/>
    <w:rsid w:val="00C7571F"/>
    <w:rsid w:val="00C87B2E"/>
    <w:rsid w:val="00C9089B"/>
    <w:rsid w:val="00D05BB4"/>
    <w:rsid w:val="00D24B40"/>
    <w:rsid w:val="00D530CC"/>
    <w:rsid w:val="00D7492C"/>
    <w:rsid w:val="00DA4653"/>
    <w:rsid w:val="00DB7AEF"/>
    <w:rsid w:val="00DC1475"/>
    <w:rsid w:val="00DC3CC0"/>
    <w:rsid w:val="00DF5023"/>
    <w:rsid w:val="00E16637"/>
    <w:rsid w:val="00EB7234"/>
    <w:rsid w:val="00EC3FCE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95D632A"/>
  <w15:docId w15:val="{CFC6593D-211B-4959-88EE-3630C32D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fs01\data\System\Projekt\Ford_Integration_steg2\Interfaces\OW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file:///\\fs01\data\System\Projekt\Ford_Integration_steg2\Interfaces\OWS\Dokumentation\Specialavsnitt_Ford_OWS.pdf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AFAA2-C286-492C-9F08-80771737E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165</TotalTime>
  <Pages>3</Pages>
  <Words>206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6</cp:revision>
  <dcterms:created xsi:type="dcterms:W3CDTF">2019-01-17T08:50:00Z</dcterms:created>
  <dcterms:modified xsi:type="dcterms:W3CDTF">2019-01-22T09:05:00Z</dcterms:modified>
</cp:coreProperties>
</file>