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11D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Överlämning projekt Midland / projekt BUMS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 xml:space="preserve">Hedvig Möllers gata </w:t>
            </w:r>
            <w:proofErr w:type="gramStart"/>
            <w:r w:rsidRPr="00887F38">
              <w:rPr>
                <w:sz w:val="24"/>
              </w:rPr>
              <w:t>6-8</w:t>
            </w:r>
            <w:proofErr w:type="gramEnd"/>
            <w:r w:rsidRPr="00887F38">
              <w:rPr>
                <w:sz w:val="24"/>
              </w:rPr>
              <w:t>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D530C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190125</w:t>
            </w:r>
            <w:proofErr w:type="gram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1330E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  <w:bookmarkStart w:id="0" w:name="_GoBack"/>
            <w:bookmarkEnd w:id="0"/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1330EC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330EC" w:rsidRPr="001330EC" w:rsidRDefault="001330EC" w:rsidP="001330EC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1330EC" w:rsidRPr="001330EC" w:rsidRDefault="001330EC" w:rsidP="001330EC">
      <w:r>
        <w:t>Överföra eventuell kunskap, inhämta eventuella ytterligare krav på förklaring av funktionalitet, utvecklingsmetodik, övriga frågor som jag kan tänkas förmå svara på.</w:t>
      </w:r>
    </w:p>
    <w:p w:rsidR="00D05BB4" w:rsidRDefault="00D05BB4" w:rsidP="008144FF">
      <w:pPr>
        <w:pStyle w:val="Rubrik1"/>
      </w:pPr>
      <w:r>
        <w:t>Förberedelser</w:t>
      </w:r>
    </w:p>
    <w:p w:rsidR="001330EC" w:rsidRPr="001330EC" w:rsidRDefault="001330EC" w:rsidP="001330EC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1330EC" w:rsidP="00393746">
            <w:r>
              <w:t>OS</w:t>
            </w:r>
          </w:p>
        </w:tc>
        <w:tc>
          <w:tcPr>
            <w:tcW w:w="3827" w:type="dxa"/>
          </w:tcPr>
          <w:p w:rsidR="00103A39" w:rsidRDefault="001330EC" w:rsidP="00393746">
            <w:r>
              <w:t>Orgi Sejdini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330EC" w:rsidRDefault="001330EC" w:rsidP="001330EC">
            <w:r>
              <w:t>AM</w:t>
            </w:r>
          </w:p>
        </w:tc>
        <w:tc>
          <w:tcPr>
            <w:tcW w:w="3827" w:type="dxa"/>
          </w:tcPr>
          <w:p w:rsidR="00103A39" w:rsidRDefault="001330EC" w:rsidP="00393746">
            <w:r>
              <w:t>Anna Månson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330EC" w:rsidTr="00B05719">
        <w:tc>
          <w:tcPr>
            <w:tcW w:w="1101" w:type="dxa"/>
          </w:tcPr>
          <w:p w:rsidR="001330EC" w:rsidRDefault="001330EC" w:rsidP="001330EC">
            <w:r>
              <w:t>KJP</w:t>
            </w:r>
          </w:p>
        </w:tc>
        <w:tc>
          <w:tcPr>
            <w:tcW w:w="3827" w:type="dxa"/>
          </w:tcPr>
          <w:p w:rsidR="001330EC" w:rsidRDefault="000C2403" w:rsidP="00393746">
            <w:r>
              <w:t>Kjell Petersson</w:t>
            </w:r>
          </w:p>
        </w:tc>
        <w:tc>
          <w:tcPr>
            <w:tcW w:w="4413" w:type="dxa"/>
          </w:tcPr>
          <w:p w:rsidR="001330EC" w:rsidRDefault="001330EC" w:rsidP="00393746"/>
        </w:tc>
      </w:tr>
      <w:tr w:rsidR="001330EC" w:rsidTr="00B05719">
        <w:tc>
          <w:tcPr>
            <w:tcW w:w="1101" w:type="dxa"/>
          </w:tcPr>
          <w:p w:rsidR="001330EC" w:rsidRDefault="001330EC" w:rsidP="00393746">
            <w:r>
              <w:t>TSV</w:t>
            </w:r>
          </w:p>
        </w:tc>
        <w:tc>
          <w:tcPr>
            <w:tcW w:w="3827" w:type="dxa"/>
          </w:tcPr>
          <w:p w:rsidR="001330EC" w:rsidRDefault="000C2403" w:rsidP="00393746">
            <w:r>
              <w:t>Tonny Svensson</w:t>
            </w:r>
          </w:p>
        </w:tc>
        <w:tc>
          <w:tcPr>
            <w:tcW w:w="4413" w:type="dxa"/>
          </w:tcPr>
          <w:p w:rsidR="001330EC" w:rsidRDefault="001330EC" w:rsidP="00393746"/>
        </w:tc>
      </w:tr>
    </w:tbl>
    <w:p w:rsidR="000C2403" w:rsidRDefault="00D24B40" w:rsidP="000C2403">
      <w:pPr>
        <w:pStyle w:val="Rubrik1"/>
      </w:pPr>
      <w:r>
        <w:t>Mötes</w:t>
      </w:r>
      <w:r w:rsidR="0072780A">
        <w:t>punkter</w:t>
      </w:r>
    </w:p>
    <w:p w:rsidR="000C2403" w:rsidRDefault="000C2403" w:rsidP="000C2403">
      <w:pPr>
        <w:pStyle w:val="Rubrik2"/>
      </w:pPr>
      <w:r>
        <w:t>Vad är Midland</w:t>
      </w: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 xml:space="preserve">Motpart – vem har önskat </w:t>
      </w:r>
      <w:r>
        <w:t>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411D47" w:rsidRDefault="00EC3FCE" w:rsidP="00411D47">
      <w:pPr>
        <w:pStyle w:val="Rubrik3"/>
      </w:pPr>
      <w:r>
        <w:t>Vidare information</w:t>
      </w:r>
    </w:p>
    <w:p w:rsidR="00411D47" w:rsidRDefault="00EC3FCE" w:rsidP="00411D47">
      <w:hyperlink r:id="rId8" w:history="1">
        <w:r w:rsidRPr="00144A6A">
          <w:rPr>
            <w:rStyle w:val="Hyperlnk"/>
          </w:rPr>
          <w:t>File://X:\System\Pr</w:t>
        </w:r>
        <w:r w:rsidRPr="00144A6A">
          <w:rPr>
            <w:rStyle w:val="Hyperlnk"/>
          </w:rPr>
          <w:t>o</w:t>
        </w:r>
        <w:r w:rsidRPr="00144A6A">
          <w:rPr>
            <w:rStyle w:val="Hyperlnk"/>
          </w:rPr>
          <w:t>jekt\Midland</w:t>
        </w:r>
      </w:hyperlink>
    </w:p>
    <w:p w:rsidR="00EC3FCE" w:rsidRDefault="00EC3FCE" w:rsidP="00411D47"/>
    <w:p w:rsidR="00EC3FCE" w:rsidRPr="00411D47" w:rsidRDefault="00EC3FCE" w:rsidP="00411D47"/>
    <w:p w:rsidR="00411D47" w:rsidRPr="00411D47" w:rsidRDefault="00411D47" w:rsidP="00411D47"/>
    <w:p w:rsidR="000C2403" w:rsidRDefault="000C2403" w:rsidP="000C2403"/>
    <w:p w:rsidR="000C2403" w:rsidRDefault="000C2403" w:rsidP="000C2403">
      <w:pPr>
        <w:pStyle w:val="Rubrik2"/>
      </w:pPr>
      <w:r>
        <w:lastRenderedPageBreak/>
        <w:t>Vad är BUMS</w:t>
      </w: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>Motpart – vem har önskat 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EC3FCE" w:rsidRPr="00EC3FCE" w:rsidRDefault="00EC3FCE" w:rsidP="00EC3FCE">
      <w:pPr>
        <w:pStyle w:val="Rubrik3"/>
      </w:pPr>
      <w:r>
        <w:t>Vidare information</w:t>
      </w:r>
    </w:p>
    <w:p w:rsidR="000C2403" w:rsidRPr="000C2403" w:rsidRDefault="000C2403" w:rsidP="000C2403"/>
    <w:p w:rsidR="00411D47" w:rsidRPr="00411D47" w:rsidRDefault="003E15D1" w:rsidP="00411D47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9"/>
      <w:footerReference w:type="default" r:id="rId10"/>
      <w:headerReference w:type="first" r:id="rId11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6912" w:rsidRDefault="00796912" w:rsidP="00DF5023">
      <w:r>
        <w:separator/>
      </w:r>
    </w:p>
  </w:endnote>
  <w:endnote w:type="continuationSeparator" w:id="0">
    <w:p w:rsidR="00796912" w:rsidRDefault="00796912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796912">
      <w:rPr>
        <w:noProof/>
      </w:rPr>
      <w:fldChar w:fldCharType="begin"/>
    </w:r>
    <w:r w:rsidR="00796912">
      <w:rPr>
        <w:noProof/>
      </w:rPr>
      <w:instrText xml:space="preserve"> USERNAME   \* MERGEFORMAT </w:instrText>
    </w:r>
    <w:r w:rsidR="00796912">
      <w:rPr>
        <w:noProof/>
      </w:rPr>
      <w:fldChar w:fldCharType="separate"/>
    </w:r>
    <w:r w:rsidR="001330EC">
      <w:rPr>
        <w:noProof/>
      </w:rPr>
      <w:t>Tommy Öman</w:t>
    </w:r>
    <w:r w:rsidR="00796912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1330EC">
      <w:rPr>
        <w:noProof/>
      </w:rPr>
      <w:t>0000-00-00 00:00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6912" w:rsidRDefault="00796912" w:rsidP="00DF5023">
      <w:r>
        <w:separator/>
      </w:r>
    </w:p>
  </w:footnote>
  <w:footnote w:type="continuationSeparator" w:id="0">
    <w:p w:rsidR="00796912" w:rsidRDefault="00796912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C"/>
    <w:rsid w:val="000055E8"/>
    <w:rsid w:val="000236D7"/>
    <w:rsid w:val="00083BCF"/>
    <w:rsid w:val="000C2403"/>
    <w:rsid w:val="000D5228"/>
    <w:rsid w:val="00103A39"/>
    <w:rsid w:val="00132847"/>
    <w:rsid w:val="001330EC"/>
    <w:rsid w:val="00140E3E"/>
    <w:rsid w:val="00147723"/>
    <w:rsid w:val="001548B3"/>
    <w:rsid w:val="00160A7E"/>
    <w:rsid w:val="001721B9"/>
    <w:rsid w:val="001D343B"/>
    <w:rsid w:val="001F3608"/>
    <w:rsid w:val="001F7539"/>
    <w:rsid w:val="00212B05"/>
    <w:rsid w:val="00221BD2"/>
    <w:rsid w:val="00225948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40350A"/>
    <w:rsid w:val="00405A73"/>
    <w:rsid w:val="00411D47"/>
    <w:rsid w:val="0042286F"/>
    <w:rsid w:val="00491E37"/>
    <w:rsid w:val="0049452C"/>
    <w:rsid w:val="004A1782"/>
    <w:rsid w:val="004D5DFC"/>
    <w:rsid w:val="004D6736"/>
    <w:rsid w:val="005111CA"/>
    <w:rsid w:val="00521224"/>
    <w:rsid w:val="00582D84"/>
    <w:rsid w:val="005F0342"/>
    <w:rsid w:val="00640A1B"/>
    <w:rsid w:val="00644BDB"/>
    <w:rsid w:val="00645A23"/>
    <w:rsid w:val="006466A1"/>
    <w:rsid w:val="006634A8"/>
    <w:rsid w:val="00677686"/>
    <w:rsid w:val="006974E5"/>
    <w:rsid w:val="006A6BB7"/>
    <w:rsid w:val="0070194C"/>
    <w:rsid w:val="0072375D"/>
    <w:rsid w:val="0072780A"/>
    <w:rsid w:val="007547D7"/>
    <w:rsid w:val="00772868"/>
    <w:rsid w:val="007732D5"/>
    <w:rsid w:val="00795B07"/>
    <w:rsid w:val="00796912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F480A"/>
    <w:rsid w:val="0090214D"/>
    <w:rsid w:val="0090370E"/>
    <w:rsid w:val="00941C45"/>
    <w:rsid w:val="00942DB2"/>
    <w:rsid w:val="00956731"/>
    <w:rsid w:val="0098217F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4841"/>
    <w:rsid w:val="00C13736"/>
    <w:rsid w:val="00C41877"/>
    <w:rsid w:val="00C41FDB"/>
    <w:rsid w:val="00C61DC1"/>
    <w:rsid w:val="00C87B2E"/>
    <w:rsid w:val="00C9089B"/>
    <w:rsid w:val="00D05BB4"/>
    <w:rsid w:val="00D24B40"/>
    <w:rsid w:val="00D530CC"/>
    <w:rsid w:val="00D7492C"/>
    <w:rsid w:val="00DA4653"/>
    <w:rsid w:val="00DC1475"/>
    <w:rsid w:val="00DC3CC0"/>
    <w:rsid w:val="00DF5023"/>
    <w:rsid w:val="00E16637"/>
    <w:rsid w:val="00EB7234"/>
    <w:rsid w:val="00EC3FCE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40E4D9"/>
  <w15:docId w15:val="{CFC6593D-211B-4959-88EE-3630C32D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X:\System\Projekt\Midlan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8E8F2-6708-4143-999C-B607882FF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45</TotalTime>
  <Pages>3</Pages>
  <Words>161</Words>
  <Characters>859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3</cp:revision>
  <dcterms:created xsi:type="dcterms:W3CDTF">2019-01-17T08:50:00Z</dcterms:created>
  <dcterms:modified xsi:type="dcterms:W3CDTF">2019-01-17T09:35:00Z</dcterms:modified>
</cp:coreProperties>
</file>