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ell2Kolumner"/>
        <w:tblW w:w="0" w:type="auto"/>
        <w:tblLayout w:type="fixed"/>
        <w:tblLook w:val="04A0" w:firstRow="1" w:lastRow="0" w:firstColumn="1" w:lastColumn="0" w:noHBand="0" w:noVBand="1"/>
      </w:tblPr>
      <w:tblGrid>
        <w:gridCol w:w="2369"/>
        <w:gridCol w:w="6972"/>
      </w:tblGrid>
      <w:tr w:rsidR="003E15D1" w:rsidRPr="00DF5023" w:rsidTr="00B05719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9" w:type="dxa"/>
            <w:shd w:val="clear" w:color="auto" w:fill="8AB5DE"/>
            <w:vAlign w:val="center"/>
          </w:tcPr>
          <w:p w:rsidR="003E15D1" w:rsidRPr="00772868" w:rsidRDefault="003E15D1" w:rsidP="006271E2">
            <w:pPr>
              <w:rPr>
                <w:rFonts w:ascii="Arial" w:hAnsi="Arial" w:cs="Arial"/>
                <w:sz w:val="24"/>
                <w:szCs w:val="20"/>
              </w:rPr>
            </w:pPr>
            <w:r w:rsidRPr="00772868">
              <w:rPr>
                <w:rFonts w:ascii="Arial" w:hAnsi="Arial" w:cs="Arial"/>
                <w:sz w:val="24"/>
                <w:szCs w:val="20"/>
              </w:rPr>
              <w:t>Protokoll</w:t>
            </w:r>
            <w:r w:rsidR="00AC0DFB" w:rsidRPr="00772868">
              <w:rPr>
                <w:rFonts w:ascii="Arial" w:hAnsi="Arial" w:cs="Arial"/>
                <w:sz w:val="24"/>
                <w:szCs w:val="20"/>
              </w:rPr>
              <w:t>:</w:t>
            </w:r>
          </w:p>
        </w:tc>
        <w:tc>
          <w:tcPr>
            <w:tcW w:w="6972" w:type="dxa"/>
          </w:tcPr>
          <w:p w:rsidR="003E15D1" w:rsidRPr="00887F38" w:rsidRDefault="00411D47" w:rsidP="0039374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</w:rPr>
            </w:pPr>
            <w:r>
              <w:rPr>
                <w:sz w:val="24"/>
              </w:rPr>
              <w:t xml:space="preserve">Överlämning projekt </w:t>
            </w:r>
            <w:r w:rsidR="00774FD9">
              <w:rPr>
                <w:sz w:val="24"/>
              </w:rPr>
              <w:t>OWS / Java WS-</w:t>
            </w:r>
            <w:proofErr w:type="spellStart"/>
            <w:r w:rsidR="00774FD9">
              <w:rPr>
                <w:sz w:val="24"/>
              </w:rPr>
              <w:t>broker</w:t>
            </w:r>
            <w:proofErr w:type="spellEnd"/>
          </w:p>
        </w:tc>
      </w:tr>
      <w:tr w:rsidR="003E15D1" w:rsidRPr="00DF5023" w:rsidTr="00B05719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9" w:type="dxa"/>
            <w:shd w:val="clear" w:color="auto" w:fill="8AB5DE"/>
            <w:vAlign w:val="center"/>
          </w:tcPr>
          <w:p w:rsidR="003E15D1" w:rsidRPr="00772868" w:rsidRDefault="003E15D1" w:rsidP="006271E2">
            <w:pPr>
              <w:rPr>
                <w:rFonts w:ascii="Arial" w:hAnsi="Arial" w:cs="Arial"/>
                <w:sz w:val="24"/>
                <w:szCs w:val="20"/>
              </w:rPr>
            </w:pPr>
            <w:r w:rsidRPr="00772868">
              <w:rPr>
                <w:rFonts w:ascii="Arial" w:hAnsi="Arial" w:cs="Arial"/>
                <w:sz w:val="24"/>
                <w:szCs w:val="20"/>
              </w:rPr>
              <w:t>Plats</w:t>
            </w:r>
            <w:r w:rsidR="00AC0DFB" w:rsidRPr="00772868">
              <w:rPr>
                <w:rFonts w:ascii="Arial" w:hAnsi="Arial" w:cs="Arial"/>
                <w:sz w:val="24"/>
                <w:szCs w:val="20"/>
              </w:rPr>
              <w:t>:</w:t>
            </w:r>
          </w:p>
        </w:tc>
        <w:tc>
          <w:tcPr>
            <w:tcW w:w="6972" w:type="dxa"/>
          </w:tcPr>
          <w:p w:rsidR="003E15D1" w:rsidRPr="00887F38" w:rsidRDefault="0072780A" w:rsidP="0039374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</w:rPr>
            </w:pPr>
            <w:r w:rsidRPr="00887F38">
              <w:rPr>
                <w:sz w:val="24"/>
              </w:rPr>
              <w:t xml:space="preserve">Hedvig Möllers gata </w:t>
            </w:r>
            <w:proofErr w:type="gramStart"/>
            <w:r w:rsidRPr="00887F38">
              <w:rPr>
                <w:sz w:val="24"/>
              </w:rPr>
              <w:t>6-8</w:t>
            </w:r>
            <w:proofErr w:type="gramEnd"/>
            <w:r w:rsidRPr="00887F38">
              <w:rPr>
                <w:sz w:val="24"/>
              </w:rPr>
              <w:t>, Lund</w:t>
            </w:r>
          </w:p>
        </w:tc>
      </w:tr>
      <w:tr w:rsidR="003E15D1" w:rsidRPr="00DF5023" w:rsidTr="00B05719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9" w:type="dxa"/>
            <w:shd w:val="clear" w:color="auto" w:fill="8AB5DE"/>
            <w:vAlign w:val="center"/>
          </w:tcPr>
          <w:p w:rsidR="003E15D1" w:rsidRPr="00772868" w:rsidRDefault="003E15D1" w:rsidP="006271E2">
            <w:pPr>
              <w:rPr>
                <w:rFonts w:ascii="Arial" w:hAnsi="Arial" w:cs="Arial"/>
                <w:sz w:val="24"/>
                <w:szCs w:val="20"/>
              </w:rPr>
            </w:pPr>
            <w:r w:rsidRPr="00772868">
              <w:rPr>
                <w:rFonts w:ascii="Arial" w:hAnsi="Arial" w:cs="Arial"/>
                <w:sz w:val="24"/>
                <w:szCs w:val="20"/>
              </w:rPr>
              <w:t>Datum</w:t>
            </w:r>
            <w:r w:rsidR="00AC0DFB" w:rsidRPr="00772868">
              <w:rPr>
                <w:rFonts w:ascii="Arial" w:hAnsi="Arial" w:cs="Arial"/>
                <w:sz w:val="24"/>
                <w:szCs w:val="20"/>
              </w:rPr>
              <w:t>:</w:t>
            </w:r>
          </w:p>
        </w:tc>
        <w:tc>
          <w:tcPr>
            <w:tcW w:w="6972" w:type="dxa"/>
          </w:tcPr>
          <w:p w:rsidR="003E15D1" w:rsidRPr="00887F38" w:rsidRDefault="00D530CC" w:rsidP="0039374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</w:rPr>
            </w:pPr>
            <w:proofErr w:type="gramStart"/>
            <w:r>
              <w:rPr>
                <w:sz w:val="24"/>
              </w:rPr>
              <w:t>190125</w:t>
            </w:r>
            <w:proofErr w:type="gramEnd"/>
          </w:p>
        </w:tc>
      </w:tr>
      <w:tr w:rsidR="003E15D1" w:rsidRPr="00DF5023" w:rsidTr="00B05719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9" w:type="dxa"/>
            <w:shd w:val="clear" w:color="auto" w:fill="8AB5DE"/>
            <w:vAlign w:val="center"/>
          </w:tcPr>
          <w:p w:rsidR="003E15D1" w:rsidRPr="00772868" w:rsidRDefault="003E15D1" w:rsidP="006271E2">
            <w:pPr>
              <w:rPr>
                <w:rFonts w:ascii="Arial" w:hAnsi="Arial" w:cs="Arial"/>
                <w:sz w:val="24"/>
                <w:szCs w:val="20"/>
              </w:rPr>
            </w:pPr>
            <w:r w:rsidRPr="00772868">
              <w:rPr>
                <w:rFonts w:ascii="Arial" w:hAnsi="Arial" w:cs="Arial"/>
                <w:sz w:val="24"/>
                <w:szCs w:val="20"/>
              </w:rPr>
              <w:t>Mötesansvarig</w:t>
            </w:r>
            <w:r w:rsidR="00AC0DFB" w:rsidRPr="00772868">
              <w:rPr>
                <w:rFonts w:ascii="Arial" w:hAnsi="Arial" w:cs="Arial"/>
                <w:sz w:val="24"/>
                <w:szCs w:val="20"/>
              </w:rPr>
              <w:t>:</w:t>
            </w:r>
          </w:p>
        </w:tc>
        <w:tc>
          <w:tcPr>
            <w:tcW w:w="6972" w:type="dxa"/>
          </w:tcPr>
          <w:p w:rsidR="003E15D1" w:rsidRPr="00887F38" w:rsidRDefault="001330EC" w:rsidP="0039374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</w:rPr>
            </w:pPr>
            <w:r>
              <w:rPr>
                <w:sz w:val="24"/>
              </w:rPr>
              <w:t>TO</w:t>
            </w:r>
          </w:p>
        </w:tc>
      </w:tr>
      <w:tr w:rsidR="00AC0DFB" w:rsidRPr="00DF5023" w:rsidTr="00B05719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9" w:type="dxa"/>
            <w:shd w:val="clear" w:color="auto" w:fill="8AB5DE"/>
            <w:vAlign w:val="center"/>
          </w:tcPr>
          <w:p w:rsidR="00AC0DFB" w:rsidRPr="00772868" w:rsidRDefault="00D24B40" w:rsidP="006271E2">
            <w:pPr>
              <w:rPr>
                <w:rFonts w:ascii="Arial" w:hAnsi="Arial" w:cs="Arial"/>
                <w:sz w:val="24"/>
                <w:szCs w:val="20"/>
              </w:rPr>
            </w:pPr>
            <w:r w:rsidRPr="00772868">
              <w:rPr>
                <w:rFonts w:ascii="Arial" w:hAnsi="Arial" w:cs="Arial"/>
                <w:sz w:val="24"/>
                <w:szCs w:val="20"/>
              </w:rPr>
              <w:t>Tidstämpling:</w:t>
            </w:r>
          </w:p>
        </w:tc>
        <w:tc>
          <w:tcPr>
            <w:tcW w:w="6972" w:type="dxa"/>
          </w:tcPr>
          <w:p w:rsidR="00AC0DFB" w:rsidRPr="00887F38" w:rsidRDefault="001330EC" w:rsidP="00887F3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</w:rPr>
            </w:pPr>
            <w:proofErr w:type="gramStart"/>
            <w:r>
              <w:rPr>
                <w:sz w:val="24"/>
              </w:rPr>
              <w:t>Internutbildning ?</w:t>
            </w:r>
            <w:proofErr w:type="gramEnd"/>
          </w:p>
        </w:tc>
      </w:tr>
    </w:tbl>
    <w:p w:rsidR="001721B9" w:rsidRDefault="00D05BB4" w:rsidP="008144FF">
      <w:pPr>
        <w:pStyle w:val="Rubrik1"/>
        <w:rPr>
          <w:rFonts w:eastAsiaTheme="majorEastAsia"/>
        </w:rPr>
      </w:pPr>
      <w:r>
        <w:rPr>
          <w:rFonts w:eastAsiaTheme="majorEastAsia"/>
        </w:rPr>
        <w:t>Bakgrund</w:t>
      </w:r>
    </w:p>
    <w:p w:rsidR="001330EC" w:rsidRPr="001330EC" w:rsidRDefault="001330EC" w:rsidP="001330EC">
      <w:pPr>
        <w:rPr>
          <w:rFonts w:eastAsiaTheme="majorEastAsia"/>
        </w:rPr>
      </w:pPr>
      <w:r>
        <w:rPr>
          <w:rFonts w:eastAsiaTheme="majorEastAsia"/>
        </w:rPr>
        <w:t>TO slutar 2019-02-28, har fått i uppgift att informera om de större projekt som jag varit inblandad i.</w:t>
      </w:r>
    </w:p>
    <w:p w:rsidR="003E15D1" w:rsidRDefault="003E15D1" w:rsidP="008144FF">
      <w:pPr>
        <w:pStyle w:val="Rubrik1"/>
      </w:pPr>
      <w:r>
        <w:t>Målet med mötet</w:t>
      </w:r>
    </w:p>
    <w:p w:rsidR="001330EC" w:rsidRPr="001330EC" w:rsidRDefault="001330EC" w:rsidP="001330EC">
      <w:r>
        <w:t>Överföra eventuell kunskap, inhämta eventuella ytterligare krav på förklaring av funktionalitet, utvecklingsmetodik, övriga frågor som jag kan tänkas förmå svara på.</w:t>
      </w:r>
    </w:p>
    <w:p w:rsidR="00D05BB4" w:rsidRDefault="00D05BB4" w:rsidP="008144FF">
      <w:pPr>
        <w:pStyle w:val="Rubrik1"/>
      </w:pPr>
      <w:r>
        <w:t>Förberedelser</w:t>
      </w:r>
    </w:p>
    <w:p w:rsidR="001330EC" w:rsidRPr="001330EC" w:rsidRDefault="001330EC" w:rsidP="001330EC"/>
    <w:p w:rsidR="003E15D1" w:rsidRDefault="003E15D1" w:rsidP="008144FF">
      <w:pPr>
        <w:pStyle w:val="Rubrik1"/>
      </w:pPr>
      <w:r>
        <w:t>Deltagare</w:t>
      </w:r>
    </w:p>
    <w:tbl>
      <w:tblPr>
        <w:tblStyle w:val="TabellrutntSkugga"/>
        <w:tblW w:w="0" w:type="auto"/>
        <w:tblLayout w:type="fixed"/>
        <w:tblLook w:val="04A0" w:firstRow="1" w:lastRow="0" w:firstColumn="1" w:lastColumn="0" w:noHBand="0" w:noVBand="1"/>
      </w:tblPr>
      <w:tblGrid>
        <w:gridCol w:w="1101"/>
        <w:gridCol w:w="3827"/>
        <w:gridCol w:w="4413"/>
      </w:tblGrid>
      <w:tr w:rsidR="003E15D1" w:rsidRPr="00772868" w:rsidTr="00B0571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101" w:type="dxa"/>
            <w:shd w:val="clear" w:color="auto" w:fill="8AB5DE"/>
          </w:tcPr>
          <w:p w:rsidR="003E15D1" w:rsidRPr="00772868" w:rsidRDefault="003E15D1" w:rsidP="006271E2">
            <w:pPr>
              <w:rPr>
                <w:rFonts w:ascii="Arial" w:hAnsi="Arial" w:cs="Arial"/>
                <w:szCs w:val="18"/>
              </w:rPr>
            </w:pPr>
            <w:r w:rsidRPr="00772868">
              <w:rPr>
                <w:rFonts w:ascii="Arial" w:hAnsi="Arial" w:cs="Arial"/>
                <w:szCs w:val="18"/>
              </w:rPr>
              <w:t>ID</w:t>
            </w:r>
          </w:p>
        </w:tc>
        <w:tc>
          <w:tcPr>
            <w:tcW w:w="3827" w:type="dxa"/>
            <w:shd w:val="clear" w:color="auto" w:fill="8AB5DE"/>
          </w:tcPr>
          <w:p w:rsidR="003E15D1" w:rsidRPr="00772868" w:rsidRDefault="003E15D1" w:rsidP="006271E2">
            <w:pPr>
              <w:rPr>
                <w:rFonts w:ascii="Arial" w:hAnsi="Arial" w:cs="Arial"/>
                <w:szCs w:val="18"/>
              </w:rPr>
            </w:pPr>
            <w:r w:rsidRPr="00772868">
              <w:rPr>
                <w:rFonts w:ascii="Arial" w:hAnsi="Arial" w:cs="Arial"/>
                <w:szCs w:val="18"/>
              </w:rPr>
              <w:t>Namn</w:t>
            </w:r>
          </w:p>
        </w:tc>
        <w:tc>
          <w:tcPr>
            <w:tcW w:w="4413" w:type="dxa"/>
            <w:shd w:val="clear" w:color="auto" w:fill="8AB5DE"/>
          </w:tcPr>
          <w:p w:rsidR="003E15D1" w:rsidRPr="00772868" w:rsidRDefault="003E15D1" w:rsidP="006271E2">
            <w:pPr>
              <w:rPr>
                <w:rFonts w:ascii="Arial" w:hAnsi="Arial" w:cs="Arial"/>
                <w:szCs w:val="18"/>
                <w:highlight w:val="yellow"/>
              </w:rPr>
            </w:pPr>
            <w:r w:rsidRPr="00772868">
              <w:rPr>
                <w:rFonts w:ascii="Arial" w:hAnsi="Arial" w:cs="Arial"/>
                <w:szCs w:val="18"/>
              </w:rPr>
              <w:t>Roll/Funktion</w:t>
            </w:r>
          </w:p>
        </w:tc>
      </w:tr>
      <w:tr w:rsidR="00103A39" w:rsidTr="00B05719">
        <w:tc>
          <w:tcPr>
            <w:tcW w:w="1101" w:type="dxa"/>
          </w:tcPr>
          <w:p w:rsidR="00103A39" w:rsidRDefault="00774FD9" w:rsidP="00393746">
            <w:r>
              <w:t>I</w:t>
            </w:r>
            <w:r w:rsidR="006A5E09">
              <w:t>A</w:t>
            </w:r>
          </w:p>
        </w:tc>
        <w:tc>
          <w:tcPr>
            <w:tcW w:w="3827" w:type="dxa"/>
          </w:tcPr>
          <w:p w:rsidR="00103A39" w:rsidRDefault="006A5E09" w:rsidP="00393746">
            <w:r>
              <w:t xml:space="preserve">Irfan </w:t>
            </w:r>
            <w:proofErr w:type="spellStart"/>
            <w:r>
              <w:t>Agoric</w:t>
            </w:r>
            <w:proofErr w:type="spellEnd"/>
          </w:p>
        </w:tc>
        <w:tc>
          <w:tcPr>
            <w:tcW w:w="4413" w:type="dxa"/>
          </w:tcPr>
          <w:p w:rsidR="00103A39" w:rsidRDefault="00103A39" w:rsidP="00393746"/>
        </w:tc>
      </w:tr>
      <w:tr w:rsidR="00103A39" w:rsidTr="00B05719">
        <w:tc>
          <w:tcPr>
            <w:tcW w:w="1101" w:type="dxa"/>
          </w:tcPr>
          <w:p w:rsidR="001330EC" w:rsidRDefault="006A5E09" w:rsidP="001330EC">
            <w:r>
              <w:t>TSV</w:t>
            </w:r>
          </w:p>
        </w:tc>
        <w:tc>
          <w:tcPr>
            <w:tcW w:w="3827" w:type="dxa"/>
          </w:tcPr>
          <w:p w:rsidR="00103A39" w:rsidRDefault="006A5E09" w:rsidP="00393746">
            <w:r>
              <w:t>Tonny Svensson</w:t>
            </w:r>
          </w:p>
        </w:tc>
        <w:tc>
          <w:tcPr>
            <w:tcW w:w="4413" w:type="dxa"/>
          </w:tcPr>
          <w:p w:rsidR="00103A39" w:rsidRDefault="00103A39" w:rsidP="00393746"/>
        </w:tc>
      </w:tr>
      <w:tr w:rsidR="001330EC" w:rsidTr="00B05719">
        <w:tc>
          <w:tcPr>
            <w:tcW w:w="1101" w:type="dxa"/>
          </w:tcPr>
          <w:p w:rsidR="001330EC" w:rsidRDefault="006A5E09" w:rsidP="001330EC">
            <w:r>
              <w:t>MBJ</w:t>
            </w:r>
          </w:p>
        </w:tc>
        <w:tc>
          <w:tcPr>
            <w:tcW w:w="3827" w:type="dxa"/>
          </w:tcPr>
          <w:p w:rsidR="001330EC" w:rsidRDefault="006A5E09" w:rsidP="00393746">
            <w:r>
              <w:t>Mikael Björk</w:t>
            </w:r>
          </w:p>
        </w:tc>
        <w:tc>
          <w:tcPr>
            <w:tcW w:w="4413" w:type="dxa"/>
          </w:tcPr>
          <w:p w:rsidR="001330EC" w:rsidRDefault="001330EC" w:rsidP="00393746"/>
        </w:tc>
      </w:tr>
      <w:tr w:rsidR="001330EC" w:rsidTr="00B05719">
        <w:tc>
          <w:tcPr>
            <w:tcW w:w="1101" w:type="dxa"/>
          </w:tcPr>
          <w:p w:rsidR="001330EC" w:rsidRDefault="006A5E09" w:rsidP="00393746">
            <w:r>
              <w:t>TO</w:t>
            </w:r>
          </w:p>
        </w:tc>
        <w:tc>
          <w:tcPr>
            <w:tcW w:w="3827" w:type="dxa"/>
          </w:tcPr>
          <w:p w:rsidR="001330EC" w:rsidRDefault="006A5E09" w:rsidP="00393746">
            <w:r>
              <w:t>Tommy Öman</w:t>
            </w:r>
          </w:p>
        </w:tc>
        <w:tc>
          <w:tcPr>
            <w:tcW w:w="4413" w:type="dxa"/>
          </w:tcPr>
          <w:p w:rsidR="001330EC" w:rsidRDefault="001330EC" w:rsidP="00393746"/>
        </w:tc>
      </w:tr>
    </w:tbl>
    <w:p w:rsidR="000C2403" w:rsidRDefault="00D24B40" w:rsidP="000C2403">
      <w:pPr>
        <w:pStyle w:val="Rubrik1"/>
      </w:pPr>
      <w:r>
        <w:t>Mötes</w:t>
      </w:r>
      <w:r w:rsidR="0072780A">
        <w:t>punkter</w:t>
      </w:r>
    </w:p>
    <w:p w:rsidR="000C2403" w:rsidRDefault="000C2403" w:rsidP="000C2403">
      <w:pPr>
        <w:pStyle w:val="Rubrik2"/>
      </w:pPr>
      <w:r>
        <w:t xml:space="preserve">Vad är </w:t>
      </w:r>
      <w:r w:rsidR="00774FD9">
        <w:t>OWS</w:t>
      </w:r>
    </w:p>
    <w:p w:rsidR="006A5E09" w:rsidRDefault="006A5E09" w:rsidP="006A5E09">
      <w:pPr>
        <w:pStyle w:val="Liststycke"/>
        <w:numPr>
          <w:ilvl w:val="0"/>
          <w:numId w:val="17"/>
        </w:numPr>
      </w:pPr>
      <w:r>
        <w:t xml:space="preserve">OWS är ett internt garantisystem hos </w:t>
      </w:r>
      <w:r w:rsidR="0026132E">
        <w:t>F</w:t>
      </w:r>
      <w:r>
        <w:t>ord</w:t>
      </w:r>
    </w:p>
    <w:p w:rsidR="0026132E" w:rsidRPr="006A5E09" w:rsidRDefault="0026132E" w:rsidP="006A5E09">
      <w:pPr>
        <w:pStyle w:val="Liststycke"/>
        <w:numPr>
          <w:ilvl w:val="0"/>
          <w:numId w:val="17"/>
        </w:numPr>
      </w:pPr>
      <w:bookmarkStart w:id="0" w:name="_GoBack"/>
      <w:bookmarkEnd w:id="0"/>
    </w:p>
    <w:p w:rsidR="000C2403" w:rsidRDefault="000C2403" w:rsidP="000C2403">
      <w:pPr>
        <w:pStyle w:val="Rubrik3"/>
      </w:pPr>
      <w:r>
        <w:t>Funktion</w:t>
      </w:r>
    </w:p>
    <w:p w:rsidR="000C2403" w:rsidRPr="000C2403" w:rsidRDefault="000C2403" w:rsidP="000C2403">
      <w:pPr>
        <w:pStyle w:val="Rubrik3"/>
      </w:pPr>
      <w:r>
        <w:t>Motpart – vem har önskat integrationen</w:t>
      </w:r>
    </w:p>
    <w:p w:rsidR="000C2403" w:rsidRDefault="000C2403" w:rsidP="000C2403">
      <w:pPr>
        <w:pStyle w:val="Rubrik3"/>
      </w:pPr>
      <w:r>
        <w:t>Servande program</w:t>
      </w:r>
    </w:p>
    <w:p w:rsidR="000C2403" w:rsidRDefault="000C2403" w:rsidP="000C2403">
      <w:pPr>
        <w:pStyle w:val="Rubrik3"/>
      </w:pPr>
      <w:r>
        <w:t>Referenspersoner / Företag</w:t>
      </w:r>
    </w:p>
    <w:p w:rsidR="00411D47" w:rsidRDefault="00EC3FCE" w:rsidP="00411D47">
      <w:pPr>
        <w:pStyle w:val="Rubrik3"/>
      </w:pPr>
      <w:r>
        <w:t>Vidare information</w:t>
      </w:r>
    </w:p>
    <w:p w:rsidR="005B08D0" w:rsidRDefault="005B08D0" w:rsidP="00411D47"/>
    <w:p w:rsidR="005B08D0" w:rsidRDefault="005B08D0" w:rsidP="00411D47">
      <w:hyperlink r:id="rId8" w:history="1">
        <w:r w:rsidRPr="00144A6A">
          <w:rPr>
            <w:rStyle w:val="Hyperlnk"/>
          </w:rPr>
          <w:t>\\fs01\data\System\Projekt\Ford_Integra</w:t>
        </w:r>
        <w:r w:rsidRPr="00144A6A">
          <w:rPr>
            <w:rStyle w:val="Hyperlnk"/>
          </w:rPr>
          <w:t>t</w:t>
        </w:r>
        <w:r w:rsidRPr="00144A6A">
          <w:rPr>
            <w:rStyle w:val="Hyperlnk"/>
          </w:rPr>
          <w:t>ion_s</w:t>
        </w:r>
        <w:r w:rsidRPr="00144A6A">
          <w:rPr>
            <w:rStyle w:val="Hyperlnk"/>
          </w:rPr>
          <w:t>t</w:t>
        </w:r>
        <w:r w:rsidRPr="00144A6A">
          <w:rPr>
            <w:rStyle w:val="Hyperlnk"/>
          </w:rPr>
          <w:t>eg2\Interfaces\OWS</w:t>
        </w:r>
      </w:hyperlink>
    </w:p>
    <w:p w:rsidR="005B08D0" w:rsidRDefault="005B08D0" w:rsidP="00411D47">
      <w:hyperlink r:id="rId9" w:history="1">
        <w:r w:rsidRPr="005B08D0">
          <w:rPr>
            <w:rStyle w:val="Hyperlnk"/>
          </w:rPr>
          <w:t>Specialavsnitt_For</w:t>
        </w:r>
        <w:r w:rsidRPr="005B08D0">
          <w:rPr>
            <w:rStyle w:val="Hyperlnk"/>
          </w:rPr>
          <w:t>d</w:t>
        </w:r>
        <w:r w:rsidRPr="005B08D0">
          <w:rPr>
            <w:rStyle w:val="Hyperlnk"/>
          </w:rPr>
          <w:t>_OWS.pdf</w:t>
        </w:r>
      </w:hyperlink>
    </w:p>
    <w:p w:rsidR="005B08D0" w:rsidRDefault="005B08D0" w:rsidP="00411D47"/>
    <w:p w:rsidR="00EC3FCE" w:rsidRDefault="00EC3FCE" w:rsidP="00411D47"/>
    <w:p w:rsidR="00EC3FCE" w:rsidRPr="00411D47" w:rsidRDefault="00EC3FCE" w:rsidP="00411D47"/>
    <w:p w:rsidR="00411D47" w:rsidRPr="00411D47" w:rsidRDefault="00411D47" w:rsidP="00411D47"/>
    <w:p w:rsidR="000C2403" w:rsidRDefault="000C2403" w:rsidP="000C2403"/>
    <w:p w:rsidR="000C2403" w:rsidRDefault="000C2403" w:rsidP="000C2403">
      <w:pPr>
        <w:pStyle w:val="Rubrik2"/>
      </w:pPr>
      <w:r>
        <w:t>Vad är BUMS</w:t>
      </w:r>
    </w:p>
    <w:p w:rsidR="000C2403" w:rsidRDefault="000C2403" w:rsidP="000C2403">
      <w:pPr>
        <w:pStyle w:val="Rubrik3"/>
      </w:pPr>
      <w:r>
        <w:t>Funktion</w:t>
      </w:r>
    </w:p>
    <w:p w:rsidR="000C2403" w:rsidRPr="000C2403" w:rsidRDefault="000C2403" w:rsidP="000C2403">
      <w:pPr>
        <w:pStyle w:val="Rubrik3"/>
      </w:pPr>
      <w:r>
        <w:t>Motpart – vem har önskat integrationen</w:t>
      </w:r>
    </w:p>
    <w:p w:rsidR="000C2403" w:rsidRDefault="000C2403" w:rsidP="000C2403">
      <w:pPr>
        <w:pStyle w:val="Rubrik3"/>
      </w:pPr>
      <w:r>
        <w:t>Servande program</w:t>
      </w:r>
    </w:p>
    <w:p w:rsidR="000C2403" w:rsidRDefault="000C2403" w:rsidP="000C2403">
      <w:pPr>
        <w:pStyle w:val="Rubrik3"/>
      </w:pPr>
      <w:r>
        <w:t>Referenspersoner / Företag</w:t>
      </w:r>
    </w:p>
    <w:p w:rsidR="00EC3FCE" w:rsidRPr="00EC3FCE" w:rsidRDefault="00EC3FCE" w:rsidP="00EC3FCE">
      <w:pPr>
        <w:pStyle w:val="Rubrik3"/>
      </w:pPr>
      <w:r>
        <w:t>Vidare information</w:t>
      </w:r>
    </w:p>
    <w:p w:rsidR="000C2403" w:rsidRPr="000C2403" w:rsidRDefault="000C2403" w:rsidP="000C2403"/>
    <w:p w:rsidR="00411D47" w:rsidRPr="00411D47" w:rsidRDefault="003E15D1" w:rsidP="00411D47">
      <w:pPr>
        <w:pStyle w:val="Rubrik1"/>
      </w:pPr>
      <w:r>
        <w:t>Att göra</w:t>
      </w:r>
    </w:p>
    <w:tbl>
      <w:tblPr>
        <w:tblStyle w:val="TabellrutntSkugga"/>
        <w:tblW w:w="0" w:type="auto"/>
        <w:tblLayout w:type="fixed"/>
        <w:tblLook w:val="04A0" w:firstRow="1" w:lastRow="0" w:firstColumn="1" w:lastColumn="0" w:noHBand="0" w:noVBand="1"/>
      </w:tblPr>
      <w:tblGrid>
        <w:gridCol w:w="6204"/>
        <w:gridCol w:w="1417"/>
        <w:gridCol w:w="1134"/>
        <w:gridCol w:w="586"/>
      </w:tblGrid>
      <w:tr w:rsidR="003E15D1" w:rsidRPr="00772868" w:rsidTr="00B0571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204" w:type="dxa"/>
            <w:shd w:val="clear" w:color="auto" w:fill="8AB5DE"/>
          </w:tcPr>
          <w:p w:rsidR="003E15D1" w:rsidRPr="00772868" w:rsidRDefault="003E15D1" w:rsidP="006271E2">
            <w:pPr>
              <w:rPr>
                <w:rFonts w:ascii="Arial" w:hAnsi="Arial" w:cs="Arial"/>
                <w:szCs w:val="18"/>
              </w:rPr>
            </w:pPr>
            <w:r w:rsidRPr="00772868">
              <w:rPr>
                <w:rFonts w:ascii="Arial" w:hAnsi="Arial" w:cs="Arial"/>
                <w:szCs w:val="18"/>
              </w:rPr>
              <w:t>Uppgift</w:t>
            </w:r>
          </w:p>
        </w:tc>
        <w:tc>
          <w:tcPr>
            <w:tcW w:w="1417" w:type="dxa"/>
            <w:shd w:val="clear" w:color="auto" w:fill="8AB5DE"/>
          </w:tcPr>
          <w:p w:rsidR="003E15D1" w:rsidRPr="00772868" w:rsidRDefault="003E15D1" w:rsidP="006271E2">
            <w:pPr>
              <w:rPr>
                <w:rFonts w:ascii="Arial" w:hAnsi="Arial" w:cs="Arial"/>
                <w:szCs w:val="18"/>
              </w:rPr>
            </w:pPr>
            <w:r w:rsidRPr="00772868">
              <w:rPr>
                <w:rFonts w:ascii="Arial" w:hAnsi="Arial" w:cs="Arial"/>
                <w:szCs w:val="18"/>
              </w:rPr>
              <w:t>Ansvarig</w:t>
            </w:r>
          </w:p>
        </w:tc>
        <w:tc>
          <w:tcPr>
            <w:tcW w:w="1134" w:type="dxa"/>
            <w:shd w:val="clear" w:color="auto" w:fill="8AB5DE"/>
          </w:tcPr>
          <w:p w:rsidR="003E15D1" w:rsidRPr="00772868" w:rsidRDefault="003E15D1" w:rsidP="006271E2">
            <w:pPr>
              <w:rPr>
                <w:rFonts w:ascii="Arial" w:hAnsi="Arial" w:cs="Arial"/>
                <w:szCs w:val="18"/>
              </w:rPr>
            </w:pPr>
            <w:r w:rsidRPr="00772868">
              <w:rPr>
                <w:rFonts w:ascii="Arial" w:hAnsi="Arial" w:cs="Arial"/>
                <w:szCs w:val="18"/>
              </w:rPr>
              <w:t>Klart datum</w:t>
            </w:r>
          </w:p>
        </w:tc>
        <w:tc>
          <w:tcPr>
            <w:tcW w:w="586" w:type="dxa"/>
            <w:shd w:val="clear" w:color="auto" w:fill="8AB5DE"/>
          </w:tcPr>
          <w:p w:rsidR="003E15D1" w:rsidRPr="00772868" w:rsidRDefault="003E15D1" w:rsidP="006271E2">
            <w:pPr>
              <w:rPr>
                <w:rFonts w:ascii="Arial" w:hAnsi="Arial" w:cs="Arial"/>
                <w:szCs w:val="18"/>
              </w:rPr>
            </w:pPr>
            <w:r w:rsidRPr="00772868">
              <w:rPr>
                <w:rFonts w:ascii="Arial" w:hAnsi="Arial" w:cs="Arial"/>
                <w:szCs w:val="18"/>
              </w:rPr>
              <w:t>OK</w:t>
            </w:r>
          </w:p>
        </w:tc>
      </w:tr>
      <w:tr w:rsidR="003E15D1" w:rsidTr="00B05719">
        <w:tc>
          <w:tcPr>
            <w:tcW w:w="6204" w:type="dxa"/>
          </w:tcPr>
          <w:p w:rsidR="003E15D1" w:rsidRDefault="003E15D1" w:rsidP="00393746"/>
        </w:tc>
        <w:tc>
          <w:tcPr>
            <w:tcW w:w="1417" w:type="dxa"/>
          </w:tcPr>
          <w:p w:rsidR="003E15D1" w:rsidRDefault="003E15D1" w:rsidP="00393746"/>
        </w:tc>
        <w:tc>
          <w:tcPr>
            <w:tcW w:w="1134" w:type="dxa"/>
          </w:tcPr>
          <w:p w:rsidR="003E15D1" w:rsidRDefault="003E15D1" w:rsidP="00393746"/>
        </w:tc>
        <w:tc>
          <w:tcPr>
            <w:tcW w:w="586" w:type="dxa"/>
          </w:tcPr>
          <w:p w:rsidR="003E15D1" w:rsidRDefault="003E15D1" w:rsidP="00393746"/>
        </w:tc>
      </w:tr>
    </w:tbl>
    <w:p w:rsidR="00D05BB4" w:rsidRDefault="00D05BB4" w:rsidP="008144FF">
      <w:pPr>
        <w:pStyle w:val="Rubrik1"/>
      </w:pPr>
      <w:r>
        <w:t>Mötesutvärdering</w:t>
      </w:r>
    </w:p>
    <w:p w:rsidR="00140E3E" w:rsidRDefault="003E15D1" w:rsidP="008144FF">
      <w:pPr>
        <w:pStyle w:val="Rubrik1"/>
      </w:pPr>
      <w:r>
        <w:t>Parkerade punkter</w:t>
      </w:r>
    </w:p>
    <w:p w:rsidR="00140E3E" w:rsidRDefault="00140E3E">
      <w:pPr>
        <w:spacing w:after="0"/>
        <w:rPr>
          <w:rFonts w:ascii="Arial" w:hAnsi="Arial" w:cs="Arial"/>
          <w:b/>
          <w:i/>
          <w:color w:val="F19E38"/>
          <w:sz w:val="30"/>
        </w:rPr>
      </w:pPr>
      <w:r>
        <w:br w:type="page"/>
      </w:r>
    </w:p>
    <w:p w:rsidR="00225948" w:rsidRDefault="00225948" w:rsidP="008144FF">
      <w:pPr>
        <w:pStyle w:val="Rubrik1"/>
      </w:pPr>
    </w:p>
    <w:p w:rsidR="00132847" w:rsidRPr="00132847" w:rsidRDefault="00132847" w:rsidP="00132847"/>
    <w:p w:rsidR="00B67D2A" w:rsidRPr="00B67D2A" w:rsidRDefault="00B67D2A" w:rsidP="00225948">
      <w:pPr>
        <w:spacing w:after="0"/>
      </w:pPr>
    </w:p>
    <w:sectPr w:rsidR="00B67D2A" w:rsidRPr="00B67D2A" w:rsidSect="004A1782">
      <w:headerReference w:type="default" r:id="rId10"/>
      <w:footerReference w:type="default" r:id="rId11"/>
      <w:headerReference w:type="first" r:id="rId12"/>
      <w:pgSz w:w="11906" w:h="16838"/>
      <w:pgMar w:top="2155" w:right="1134" w:bottom="1134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844B4" w:rsidRDefault="009844B4" w:rsidP="00DF5023">
      <w:r>
        <w:separator/>
      </w:r>
    </w:p>
  </w:endnote>
  <w:endnote w:type="continuationSeparator" w:id="0">
    <w:p w:rsidR="009844B4" w:rsidRDefault="009844B4" w:rsidP="00DF50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F5023" w:rsidRDefault="00DF5023" w:rsidP="00645A23">
    <w:pPr>
      <w:pStyle w:val="Sidfot"/>
      <w:tabs>
        <w:tab w:val="left" w:pos="1418"/>
      </w:tabs>
    </w:pPr>
    <w:r w:rsidRPr="00393746">
      <w:t>Författare:</w:t>
    </w:r>
    <w:r w:rsidR="00B67D2A">
      <w:t xml:space="preserve"> </w:t>
    </w:r>
    <w:r w:rsidR="00796912">
      <w:rPr>
        <w:noProof/>
      </w:rPr>
      <w:fldChar w:fldCharType="begin"/>
    </w:r>
    <w:r w:rsidR="00796912">
      <w:rPr>
        <w:noProof/>
      </w:rPr>
      <w:instrText xml:space="preserve"> USERNAME   \* MERGEFORMAT </w:instrText>
    </w:r>
    <w:r w:rsidR="00796912">
      <w:rPr>
        <w:noProof/>
      </w:rPr>
      <w:fldChar w:fldCharType="separate"/>
    </w:r>
    <w:r w:rsidR="001330EC">
      <w:rPr>
        <w:noProof/>
      </w:rPr>
      <w:t>Tommy Öman</w:t>
    </w:r>
    <w:r w:rsidR="00796912">
      <w:rPr>
        <w:noProof/>
      </w:rPr>
      <w:fldChar w:fldCharType="end"/>
    </w:r>
    <w:r>
      <w:tab/>
    </w:r>
    <w:r>
      <w:tab/>
    </w:r>
    <w:r>
      <w:tab/>
    </w:r>
    <w:sdt>
      <w:sdtPr>
        <w:id w:val="453656728"/>
        <w:docPartObj>
          <w:docPartGallery w:val="Page Numbers (Bottom of Page)"/>
          <w:docPartUnique/>
        </w:docPartObj>
      </w:sdtPr>
      <w:sdtEndPr/>
      <w:sdtContent>
        <w:r w:rsidR="00083BCF">
          <w:fldChar w:fldCharType="begin"/>
        </w:r>
        <w:r w:rsidR="00083BCF">
          <w:instrText xml:space="preserve"> PAGE   \* MERGEFORMAT </w:instrText>
        </w:r>
        <w:r w:rsidR="00083BCF">
          <w:fldChar w:fldCharType="separate"/>
        </w:r>
        <w:r w:rsidR="00140E3E">
          <w:rPr>
            <w:noProof/>
          </w:rPr>
          <w:t>2</w:t>
        </w:r>
        <w:r w:rsidR="00083BCF">
          <w:rPr>
            <w:noProof/>
          </w:rPr>
          <w:fldChar w:fldCharType="end"/>
        </w:r>
      </w:sdtContent>
    </w:sdt>
  </w:p>
  <w:p w:rsidR="00645A23" w:rsidRDefault="00DF5023" w:rsidP="00393746">
    <w:r>
      <w:t xml:space="preserve">Sparat datum: </w:t>
    </w:r>
    <w:r w:rsidR="00B67D2A">
      <w:fldChar w:fldCharType="begin"/>
    </w:r>
    <w:r w:rsidR="00B67D2A">
      <w:instrText xml:space="preserve"> SAVEDATE  \@ "yyyy-MM-dd HH:mm"  \* MERGEFORMAT </w:instrText>
    </w:r>
    <w:r w:rsidR="00B67D2A">
      <w:fldChar w:fldCharType="separate"/>
    </w:r>
    <w:r w:rsidR="00774FD9">
      <w:rPr>
        <w:noProof/>
      </w:rPr>
      <w:t>2019-01-17 10:35</w:t>
    </w:r>
    <w:r w:rsidR="00B67D2A">
      <w:fldChar w:fldCharType="end"/>
    </w:r>
    <w: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844B4" w:rsidRDefault="009844B4" w:rsidP="00DF5023">
      <w:r>
        <w:separator/>
      </w:r>
    </w:p>
  </w:footnote>
  <w:footnote w:type="continuationSeparator" w:id="0">
    <w:p w:rsidR="009844B4" w:rsidRDefault="009844B4" w:rsidP="00DF502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A5DF4" w:rsidRPr="00C11FA3" w:rsidRDefault="008A5DF4" w:rsidP="00D05BB4">
    <w:pPr>
      <w:jc w:val="right"/>
      <w:rPr>
        <w:szCs w:val="20"/>
      </w:rPr>
    </w:pPr>
  </w:p>
  <w:p w:rsidR="00DF5023" w:rsidRDefault="00DF5023" w:rsidP="00F31027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F0AA5" w:rsidRDefault="003F0AA5" w:rsidP="00D05BB4">
    <w:pPr>
      <w:jc w:val="right"/>
      <w:rPr>
        <w:szCs w:val="20"/>
      </w:rPr>
    </w:pPr>
  </w:p>
  <w:p w:rsidR="003F0AA5" w:rsidRDefault="003F0AA5" w:rsidP="00D05BB4">
    <w:pPr>
      <w:jc w:val="right"/>
      <w:rPr>
        <w:szCs w:val="20"/>
      </w:rPr>
    </w:pPr>
  </w:p>
  <w:p w:rsidR="00140E3E" w:rsidRPr="00140E3E" w:rsidRDefault="00140E3E" w:rsidP="00D05BB4">
    <w:pPr>
      <w:jc w:val="right"/>
      <w:rPr>
        <w:sz w:val="8"/>
        <w:szCs w:val="8"/>
      </w:rPr>
    </w:pPr>
  </w:p>
  <w:p w:rsidR="008A5DF4" w:rsidRDefault="003F0AA5" w:rsidP="00D05BB4">
    <w:pPr>
      <w:jc w:val="right"/>
      <w:rPr>
        <w:szCs w:val="20"/>
      </w:rPr>
    </w:pPr>
    <w:r>
      <w:rPr>
        <w:noProof/>
        <w:sz w:val="2"/>
        <w:szCs w:val="2"/>
        <w:lang w:val="en-US" w:eastAsia="en-US"/>
      </w:rPr>
      <w:drawing>
        <wp:inline distT="0" distB="0" distL="0" distR="0" wp14:anchorId="1ADD9772">
          <wp:extent cx="1115695" cy="1018540"/>
          <wp:effectExtent l="0" t="0" r="8255" b="0"/>
          <wp:docPr id="6" name="Picture 26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fdn_logo_box_orange_rgb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15695" cy="101854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3F0AA5" w:rsidRDefault="003F0AA5" w:rsidP="00D05BB4">
    <w:pPr>
      <w:jc w:val="right"/>
      <w:rPr>
        <w:szCs w:val="20"/>
      </w:rPr>
    </w:pPr>
  </w:p>
  <w:p w:rsidR="003F0AA5" w:rsidRPr="00C11FA3" w:rsidRDefault="003F0AA5" w:rsidP="00D05BB4">
    <w:pPr>
      <w:jc w:val="right"/>
      <w:rPr>
        <w:szCs w:val="20"/>
      </w:rPr>
    </w:pPr>
  </w:p>
  <w:p w:rsidR="008A5DF4" w:rsidRDefault="008A5DF4" w:rsidP="00140E3E">
    <w:pPr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0B2C1B58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0026E81E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E9A04C0C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2B58430E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9216F8E8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461C3192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3C1C8A7E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689A56DA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710AFE3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DC9CDD9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39672D0"/>
    <w:multiLevelType w:val="hybridMultilevel"/>
    <w:tmpl w:val="052A5CFC"/>
    <w:lvl w:ilvl="0" w:tplc="041D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5D5220E"/>
    <w:multiLevelType w:val="hybridMultilevel"/>
    <w:tmpl w:val="58820EBE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EEC30CE"/>
    <w:multiLevelType w:val="multilevel"/>
    <w:tmpl w:val="49547BA8"/>
    <w:lvl w:ilvl="0">
      <w:start w:val="1"/>
      <w:numFmt w:val="decimal"/>
      <w:pStyle w:val="Rubrik1"/>
      <w:lvlText w:val="%1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pStyle w:val="Rubrik2"/>
      <w:lvlText w:val="%1.%2"/>
      <w:lvlJc w:val="left"/>
      <w:pPr>
        <w:ind w:left="3979" w:hanging="576"/>
      </w:pPr>
    </w:lvl>
    <w:lvl w:ilvl="2">
      <w:start w:val="1"/>
      <w:numFmt w:val="decimal"/>
      <w:pStyle w:val="Rubrik3"/>
      <w:lvlText w:val="%1.%2.%3"/>
      <w:lvlJc w:val="left"/>
      <w:pPr>
        <w:ind w:left="720" w:hanging="720"/>
      </w:pPr>
    </w:lvl>
    <w:lvl w:ilvl="3">
      <w:start w:val="1"/>
      <w:numFmt w:val="decimal"/>
      <w:pStyle w:val="Rubrik4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13" w15:restartNumberingAfterBreak="0">
    <w:nsid w:val="6535688B"/>
    <w:multiLevelType w:val="hybridMultilevel"/>
    <w:tmpl w:val="1A6E3FF6"/>
    <w:lvl w:ilvl="0" w:tplc="0D3879C6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1D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12"/>
  </w:num>
  <w:num w:numId="3">
    <w:abstractNumId w:val="12"/>
  </w:num>
  <w:num w:numId="4">
    <w:abstractNumId w:val="12"/>
  </w:num>
  <w:num w:numId="5">
    <w:abstractNumId w:val="12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9"/>
  </w:num>
  <w:num w:numId="12">
    <w:abstractNumId w:val="7"/>
  </w:num>
  <w:num w:numId="13">
    <w:abstractNumId w:val="6"/>
  </w:num>
  <w:num w:numId="14">
    <w:abstractNumId w:val="5"/>
  </w:num>
  <w:num w:numId="15">
    <w:abstractNumId w:val="4"/>
  </w:num>
  <w:num w:numId="16">
    <w:abstractNumId w:val="11"/>
  </w:num>
  <w:num w:numId="17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embedSystemFonts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1304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30EC"/>
    <w:rsid w:val="000055E8"/>
    <w:rsid w:val="000236D7"/>
    <w:rsid w:val="00083BCF"/>
    <w:rsid w:val="000C2403"/>
    <w:rsid w:val="000D5228"/>
    <w:rsid w:val="000E310D"/>
    <w:rsid w:val="00103A39"/>
    <w:rsid w:val="00132847"/>
    <w:rsid w:val="001330EC"/>
    <w:rsid w:val="00140E3E"/>
    <w:rsid w:val="00147723"/>
    <w:rsid w:val="001548B3"/>
    <w:rsid w:val="00160A7E"/>
    <w:rsid w:val="001721B9"/>
    <w:rsid w:val="001D343B"/>
    <w:rsid w:val="001F3608"/>
    <w:rsid w:val="001F7539"/>
    <w:rsid w:val="00212B05"/>
    <w:rsid w:val="00221BD2"/>
    <w:rsid w:val="00225948"/>
    <w:rsid w:val="0026132E"/>
    <w:rsid w:val="002630BF"/>
    <w:rsid w:val="002D2BA3"/>
    <w:rsid w:val="002D7BFA"/>
    <w:rsid w:val="002E5F90"/>
    <w:rsid w:val="00333CEC"/>
    <w:rsid w:val="00393746"/>
    <w:rsid w:val="003A4685"/>
    <w:rsid w:val="003E15D1"/>
    <w:rsid w:val="003F0AA5"/>
    <w:rsid w:val="0040350A"/>
    <w:rsid w:val="00405A73"/>
    <w:rsid w:val="00411D47"/>
    <w:rsid w:val="0042286F"/>
    <w:rsid w:val="00486F80"/>
    <w:rsid w:val="00491E37"/>
    <w:rsid w:val="0049452C"/>
    <w:rsid w:val="004A1782"/>
    <w:rsid w:val="004D5DFC"/>
    <w:rsid w:val="004D6736"/>
    <w:rsid w:val="005111CA"/>
    <w:rsid w:val="00521224"/>
    <w:rsid w:val="00582D84"/>
    <w:rsid w:val="005B08D0"/>
    <w:rsid w:val="005D3958"/>
    <w:rsid w:val="005F0342"/>
    <w:rsid w:val="00640A1B"/>
    <w:rsid w:val="00644BDB"/>
    <w:rsid w:val="00645A23"/>
    <w:rsid w:val="006466A1"/>
    <w:rsid w:val="006634A8"/>
    <w:rsid w:val="00677686"/>
    <w:rsid w:val="006974E5"/>
    <w:rsid w:val="006A5E09"/>
    <w:rsid w:val="006A6BB7"/>
    <w:rsid w:val="0070194C"/>
    <w:rsid w:val="0072375D"/>
    <w:rsid w:val="0072780A"/>
    <w:rsid w:val="007547D7"/>
    <w:rsid w:val="00772868"/>
    <w:rsid w:val="007732D5"/>
    <w:rsid w:val="00774FD9"/>
    <w:rsid w:val="00795B07"/>
    <w:rsid w:val="00796912"/>
    <w:rsid w:val="007C4ADC"/>
    <w:rsid w:val="008144FF"/>
    <w:rsid w:val="0084287F"/>
    <w:rsid w:val="00842A56"/>
    <w:rsid w:val="00854DD6"/>
    <w:rsid w:val="0087686D"/>
    <w:rsid w:val="00887F38"/>
    <w:rsid w:val="00894399"/>
    <w:rsid w:val="008A5DF4"/>
    <w:rsid w:val="008B0195"/>
    <w:rsid w:val="008F480A"/>
    <w:rsid w:val="0090214D"/>
    <w:rsid w:val="0090370E"/>
    <w:rsid w:val="00941C45"/>
    <w:rsid w:val="00942DB2"/>
    <w:rsid w:val="00956731"/>
    <w:rsid w:val="0098217F"/>
    <w:rsid w:val="009844B4"/>
    <w:rsid w:val="00986E08"/>
    <w:rsid w:val="009F7285"/>
    <w:rsid w:val="00A0414D"/>
    <w:rsid w:val="00A211C8"/>
    <w:rsid w:val="00A87B03"/>
    <w:rsid w:val="00AC0DFB"/>
    <w:rsid w:val="00B05719"/>
    <w:rsid w:val="00B150BD"/>
    <w:rsid w:val="00B32A1B"/>
    <w:rsid w:val="00B60F60"/>
    <w:rsid w:val="00B67D2A"/>
    <w:rsid w:val="00BB7D14"/>
    <w:rsid w:val="00BD4841"/>
    <w:rsid w:val="00C13736"/>
    <w:rsid w:val="00C41877"/>
    <w:rsid w:val="00C41FDB"/>
    <w:rsid w:val="00C61DC1"/>
    <w:rsid w:val="00C87B2E"/>
    <w:rsid w:val="00C9089B"/>
    <w:rsid w:val="00D05BB4"/>
    <w:rsid w:val="00D24B40"/>
    <w:rsid w:val="00D530CC"/>
    <w:rsid w:val="00D7492C"/>
    <w:rsid w:val="00DA4653"/>
    <w:rsid w:val="00DC1475"/>
    <w:rsid w:val="00DC3CC0"/>
    <w:rsid w:val="00DF5023"/>
    <w:rsid w:val="00E16637"/>
    <w:rsid w:val="00EB7234"/>
    <w:rsid w:val="00EC3FCE"/>
    <w:rsid w:val="00F15B9A"/>
    <w:rsid w:val="00F31027"/>
    <w:rsid w:val="00F616E6"/>
    <w:rsid w:val="00F66A4E"/>
    <w:rsid w:val="00FB77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 w:eastAsia="zh-TW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71FC1944"/>
  <w15:docId w15:val="{CFC6593D-211B-4959-88EE-3630C32D53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="Times New Roman" w:hAnsi="Arial" w:cs="Times New Roman"/>
        <w:lang w:val="sv-SE" w:eastAsia="sv-SE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Dat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sid w:val="00772868"/>
    <w:pPr>
      <w:spacing w:after="60"/>
    </w:pPr>
    <w:rPr>
      <w:rFonts w:ascii="Georgia" w:hAnsi="Georgia"/>
      <w:color w:val="000000"/>
      <w:sz w:val="18"/>
      <w:szCs w:val="24"/>
    </w:rPr>
  </w:style>
  <w:style w:type="paragraph" w:styleId="Rubrik1">
    <w:name w:val="heading 1"/>
    <w:next w:val="Normal"/>
    <w:link w:val="Rubrik1Char"/>
    <w:qFormat/>
    <w:rsid w:val="008144FF"/>
    <w:pPr>
      <w:keepNext/>
      <w:numPr>
        <w:numId w:val="5"/>
      </w:numPr>
      <w:tabs>
        <w:tab w:val="left" w:pos="426"/>
        <w:tab w:val="right" w:pos="9354"/>
      </w:tabs>
      <w:spacing w:before="240" w:after="60"/>
      <w:ind w:left="426" w:hanging="426"/>
      <w:outlineLvl w:val="0"/>
    </w:pPr>
    <w:rPr>
      <w:rFonts w:cs="Arial"/>
      <w:b/>
      <w:i/>
      <w:color w:val="F19E38"/>
      <w:sz w:val="30"/>
      <w:szCs w:val="24"/>
    </w:rPr>
  </w:style>
  <w:style w:type="paragraph" w:styleId="Rubrik2">
    <w:name w:val="heading 2"/>
    <w:next w:val="Normal"/>
    <w:link w:val="Rubrik2Char"/>
    <w:qFormat/>
    <w:rsid w:val="008144FF"/>
    <w:pPr>
      <w:keepNext/>
      <w:numPr>
        <w:ilvl w:val="1"/>
        <w:numId w:val="5"/>
      </w:numPr>
      <w:tabs>
        <w:tab w:val="left" w:pos="567"/>
        <w:tab w:val="right" w:pos="9354"/>
      </w:tabs>
      <w:spacing w:before="240" w:after="60"/>
      <w:ind w:left="567" w:hanging="567"/>
      <w:outlineLvl w:val="1"/>
    </w:pPr>
    <w:rPr>
      <w:rFonts w:eastAsiaTheme="majorEastAsia" w:cs="Arial"/>
      <w:b/>
      <w:bCs/>
      <w:i/>
      <w:color w:val="F19E38"/>
      <w:sz w:val="24"/>
      <w:szCs w:val="26"/>
    </w:rPr>
  </w:style>
  <w:style w:type="paragraph" w:styleId="Rubrik3">
    <w:name w:val="heading 3"/>
    <w:next w:val="Normal"/>
    <w:link w:val="Rubrik3Char"/>
    <w:qFormat/>
    <w:rsid w:val="008144FF"/>
    <w:pPr>
      <w:keepNext/>
      <w:numPr>
        <w:ilvl w:val="2"/>
        <w:numId w:val="5"/>
      </w:numPr>
      <w:tabs>
        <w:tab w:val="left" w:pos="567"/>
        <w:tab w:val="right" w:pos="9354"/>
      </w:tabs>
      <w:spacing w:before="120"/>
      <w:ind w:left="567" w:hanging="567"/>
      <w:outlineLvl w:val="2"/>
    </w:pPr>
    <w:rPr>
      <w:rFonts w:eastAsiaTheme="majorEastAsia" w:cs="Arial"/>
      <w:b/>
      <w:bCs/>
      <w:i/>
      <w:color w:val="F19E38"/>
      <w:szCs w:val="22"/>
    </w:rPr>
  </w:style>
  <w:style w:type="paragraph" w:styleId="Rubrik4">
    <w:name w:val="heading 4"/>
    <w:next w:val="Normal"/>
    <w:link w:val="Rubrik4Char"/>
    <w:qFormat/>
    <w:rsid w:val="00405A73"/>
    <w:pPr>
      <w:keepNext/>
      <w:numPr>
        <w:ilvl w:val="3"/>
        <w:numId w:val="5"/>
      </w:numPr>
      <w:spacing w:before="240" w:line="240" w:lineRule="atLeast"/>
      <w:outlineLvl w:val="3"/>
    </w:pPr>
    <w:rPr>
      <w:rFonts w:eastAsiaTheme="majorEastAsia"/>
      <w:b/>
      <w:bCs/>
      <w:i/>
      <w:iCs/>
      <w:color w:val="F19E38"/>
      <w:sz w:val="18"/>
      <w:szCs w:val="24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table" w:customStyle="1" w:styleId="Tabell2Kolumner">
    <w:name w:val="Tabell2Kolumner"/>
    <w:basedOn w:val="Normaltabell"/>
    <w:rsid w:val="00DF5023"/>
    <w:tblPr>
      <w:tblBorders>
        <w:top w:val="single" w:sz="12" w:space="0" w:color="FFFFFF"/>
        <w:left w:val="single" w:sz="12" w:space="0" w:color="FFFFFF"/>
        <w:bottom w:val="single" w:sz="12" w:space="0" w:color="FFFFFF"/>
        <w:right w:val="single" w:sz="12" w:space="0" w:color="FFFFFF"/>
        <w:insideH w:val="single" w:sz="12" w:space="0" w:color="FFFFFF"/>
        <w:insideV w:val="single" w:sz="12" w:space="0" w:color="FFFFFF"/>
      </w:tblBorders>
    </w:tblPr>
    <w:tcPr>
      <w:shd w:val="clear" w:color="auto" w:fill="F2F2F2" w:themeFill="background1" w:themeFillShade="F2"/>
    </w:tcPr>
    <w:tblStylePr w:type="firstCol">
      <w:rPr>
        <w:b/>
      </w:rPr>
      <w:tblPr/>
      <w:tcPr>
        <w:shd w:val="clear" w:color="auto" w:fill="D9D9D9" w:themeFill="background1" w:themeFillShade="D9"/>
      </w:tcPr>
    </w:tblStylePr>
  </w:style>
  <w:style w:type="table" w:customStyle="1" w:styleId="TabellrutntSkugga">
    <w:name w:val="TabellrutnätSkugga"/>
    <w:basedOn w:val="Normaltabell"/>
    <w:rsid w:val="00DF5023"/>
    <w:tblPr>
      <w:tblBorders>
        <w:top w:val="single" w:sz="12" w:space="0" w:color="FFFFFF"/>
        <w:left w:val="single" w:sz="12" w:space="0" w:color="FFFFFF"/>
        <w:bottom w:val="single" w:sz="12" w:space="0" w:color="FFFFFF"/>
        <w:right w:val="single" w:sz="12" w:space="0" w:color="FFFFFF"/>
        <w:insideH w:val="single" w:sz="12" w:space="0" w:color="FFFFFF"/>
        <w:insideV w:val="single" w:sz="12" w:space="0" w:color="FFFFFF"/>
      </w:tblBorders>
    </w:tblPr>
    <w:tcPr>
      <w:shd w:val="clear" w:color="auto" w:fill="F2F2F2" w:themeFill="background1" w:themeFillShade="F2"/>
    </w:tcPr>
    <w:tblStylePr w:type="firstRow">
      <w:rPr>
        <w:rFonts w:ascii="Arial" w:hAnsi="Arial"/>
        <w:b/>
        <w:sz w:val="20"/>
      </w:rPr>
      <w:tblPr/>
      <w:tcPr>
        <w:shd w:val="clear" w:color="auto" w:fill="D9D9D9" w:themeFill="background1" w:themeFillShade="D9"/>
      </w:tcPr>
    </w:tblStylePr>
  </w:style>
  <w:style w:type="character" w:customStyle="1" w:styleId="Rubrik1Char">
    <w:name w:val="Rubrik 1 Char"/>
    <w:basedOn w:val="Standardstycketeckensnitt"/>
    <w:link w:val="Rubrik1"/>
    <w:rsid w:val="008144FF"/>
    <w:rPr>
      <w:rFonts w:cs="Arial"/>
      <w:b/>
      <w:i/>
      <w:color w:val="F19E38"/>
      <w:sz w:val="30"/>
      <w:szCs w:val="24"/>
    </w:rPr>
  </w:style>
  <w:style w:type="character" w:customStyle="1" w:styleId="Rubrik2Char">
    <w:name w:val="Rubrik 2 Char"/>
    <w:basedOn w:val="Standardstycketeckensnitt"/>
    <w:link w:val="Rubrik2"/>
    <w:rsid w:val="008144FF"/>
    <w:rPr>
      <w:rFonts w:eastAsiaTheme="majorEastAsia" w:cs="Arial"/>
      <w:b/>
      <w:bCs/>
      <w:i/>
      <w:color w:val="F19E38"/>
      <w:sz w:val="24"/>
      <w:szCs w:val="26"/>
    </w:rPr>
  </w:style>
  <w:style w:type="character" w:customStyle="1" w:styleId="Rubrik3Char">
    <w:name w:val="Rubrik 3 Char"/>
    <w:basedOn w:val="Standardstycketeckensnitt"/>
    <w:link w:val="Rubrik3"/>
    <w:rsid w:val="008144FF"/>
    <w:rPr>
      <w:rFonts w:eastAsiaTheme="majorEastAsia" w:cs="Arial"/>
      <w:b/>
      <w:bCs/>
      <w:i/>
      <w:color w:val="F19E38"/>
      <w:szCs w:val="22"/>
    </w:rPr>
  </w:style>
  <w:style w:type="paragraph" w:styleId="Sidhuvud">
    <w:name w:val="header"/>
    <w:link w:val="SidhuvudChar"/>
    <w:qFormat/>
    <w:rsid w:val="00405A73"/>
    <w:pPr>
      <w:tabs>
        <w:tab w:val="left" w:pos="851"/>
        <w:tab w:val="center" w:pos="4536"/>
        <w:tab w:val="right" w:pos="9072"/>
      </w:tabs>
      <w:spacing w:after="320" w:line="720" w:lineRule="atLeast"/>
      <w:contextualSpacing/>
    </w:pPr>
    <w:rPr>
      <w:rFonts w:cs="Arial"/>
      <w:b/>
      <w:i/>
      <w:color w:val="F19E38"/>
      <w:sz w:val="72"/>
      <w:szCs w:val="24"/>
    </w:rPr>
  </w:style>
  <w:style w:type="character" w:customStyle="1" w:styleId="SidhuvudChar">
    <w:name w:val="Sidhuvud Char"/>
    <w:basedOn w:val="Standardstycketeckensnitt"/>
    <w:link w:val="Sidhuvud"/>
    <w:rsid w:val="00DF5023"/>
    <w:rPr>
      <w:rFonts w:cs="Arial"/>
      <w:b/>
      <w:i/>
      <w:color w:val="F19E38"/>
      <w:sz w:val="72"/>
      <w:szCs w:val="24"/>
    </w:rPr>
  </w:style>
  <w:style w:type="paragraph" w:styleId="Sidfot">
    <w:name w:val="footer"/>
    <w:basedOn w:val="Normal"/>
    <w:link w:val="SidfotChar"/>
    <w:uiPriority w:val="99"/>
    <w:rsid w:val="00DF5023"/>
    <w:pPr>
      <w:tabs>
        <w:tab w:val="center" w:pos="4536"/>
        <w:tab w:val="right" w:pos="9072"/>
      </w:tabs>
    </w:pPr>
  </w:style>
  <w:style w:type="character" w:customStyle="1" w:styleId="SidfotChar">
    <w:name w:val="Sidfot Char"/>
    <w:basedOn w:val="Standardstycketeckensnitt"/>
    <w:link w:val="Sidfot"/>
    <w:uiPriority w:val="99"/>
    <w:rsid w:val="00DF5023"/>
    <w:rPr>
      <w:rFonts w:ascii="Arial" w:hAnsi="Arial"/>
      <w:szCs w:val="24"/>
    </w:rPr>
  </w:style>
  <w:style w:type="paragraph" w:styleId="Ballongtext">
    <w:name w:val="Balloon Text"/>
    <w:basedOn w:val="Normal"/>
    <w:link w:val="BallongtextChar"/>
    <w:rsid w:val="00DF5023"/>
    <w:rPr>
      <w:rFonts w:ascii="Tahoma" w:hAnsi="Tahoma" w:cs="Tahoma"/>
      <w:sz w:val="16"/>
      <w:szCs w:val="16"/>
    </w:rPr>
  </w:style>
  <w:style w:type="character" w:customStyle="1" w:styleId="BallongtextChar">
    <w:name w:val="Ballongtext Char"/>
    <w:basedOn w:val="Standardstycketeckensnitt"/>
    <w:link w:val="Ballongtext"/>
    <w:rsid w:val="00DF5023"/>
    <w:rPr>
      <w:rFonts w:ascii="Tahoma" w:hAnsi="Tahoma" w:cs="Tahoma"/>
      <w:sz w:val="16"/>
      <w:szCs w:val="16"/>
    </w:rPr>
  </w:style>
  <w:style w:type="table" w:styleId="Tabellrutnt">
    <w:name w:val="Table Grid"/>
    <w:basedOn w:val="Normaltabell"/>
    <w:rsid w:val="00DF502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stycke">
    <w:name w:val="List Paragraph"/>
    <w:basedOn w:val="Normal"/>
    <w:uiPriority w:val="34"/>
    <w:rsid w:val="003F0AA5"/>
    <w:pPr>
      <w:ind w:left="720"/>
    </w:pPr>
    <w:rPr>
      <w:rFonts w:eastAsiaTheme="minorHAnsi" w:cstheme="minorBidi"/>
      <w:szCs w:val="22"/>
      <w:lang w:eastAsia="en-US"/>
    </w:rPr>
  </w:style>
  <w:style w:type="paragraph" w:customStyle="1" w:styleId="Rubrik1C4">
    <w:name w:val="Rubrik1_C4"/>
    <w:basedOn w:val="Normal"/>
    <w:link w:val="Rubrik1C4Char"/>
    <w:rsid w:val="00645A23"/>
    <w:pPr>
      <w:spacing w:before="320" w:after="80" w:line="280" w:lineRule="exact"/>
    </w:pPr>
    <w:rPr>
      <w:rFonts w:ascii="Arial Rounded MT Bold" w:eastAsia="Cambria" w:hAnsi="Arial Rounded MT Bold"/>
      <w:sz w:val="32"/>
      <w:szCs w:val="32"/>
      <w:lang w:val="en-US" w:eastAsia="en-US"/>
    </w:rPr>
  </w:style>
  <w:style w:type="character" w:customStyle="1" w:styleId="Rubrik1C4Char">
    <w:name w:val="Rubrik1_C4 Char"/>
    <w:basedOn w:val="Standardstycketeckensnitt"/>
    <w:link w:val="Rubrik1C4"/>
    <w:rsid w:val="00645A23"/>
    <w:rPr>
      <w:rFonts w:ascii="Arial Rounded MT Bold" w:eastAsia="Cambria" w:hAnsi="Arial Rounded MT Bold"/>
      <w:sz w:val="32"/>
      <w:szCs w:val="32"/>
      <w:lang w:val="en-US" w:eastAsia="en-US"/>
    </w:rPr>
  </w:style>
  <w:style w:type="character" w:styleId="Hyperlnk">
    <w:name w:val="Hyperlink"/>
    <w:basedOn w:val="Standardstycketeckensnitt"/>
    <w:rsid w:val="00BD4841"/>
    <w:rPr>
      <w:color w:val="4472C4" w:themeColor="accent5"/>
      <w:u w:val="single"/>
    </w:rPr>
  </w:style>
  <w:style w:type="paragraph" w:customStyle="1" w:styleId="Address">
    <w:name w:val="Address"/>
    <w:rsid w:val="008A5DF4"/>
    <w:pPr>
      <w:tabs>
        <w:tab w:val="left" w:pos="851"/>
      </w:tabs>
      <w:spacing w:line="200" w:lineRule="exact"/>
      <w:jc w:val="right"/>
    </w:pPr>
    <w:rPr>
      <w:color w:val="565656"/>
      <w:sz w:val="14"/>
      <w:szCs w:val="24"/>
      <w:lang w:val="en-US"/>
    </w:rPr>
  </w:style>
  <w:style w:type="paragraph" w:styleId="Datum">
    <w:name w:val="Date"/>
    <w:basedOn w:val="Normal"/>
    <w:next w:val="Normal"/>
    <w:link w:val="DatumChar"/>
    <w:qFormat/>
    <w:rsid w:val="00405A73"/>
    <w:rPr>
      <w:i/>
      <w:color w:val="565656"/>
    </w:rPr>
  </w:style>
  <w:style w:type="character" w:customStyle="1" w:styleId="DatumChar">
    <w:name w:val="Datum Char"/>
    <w:basedOn w:val="Standardstycketeckensnitt"/>
    <w:link w:val="Datum"/>
    <w:rsid w:val="00405A73"/>
    <w:rPr>
      <w:i/>
      <w:color w:val="565656"/>
      <w:sz w:val="18"/>
      <w:szCs w:val="24"/>
    </w:rPr>
  </w:style>
  <w:style w:type="character" w:customStyle="1" w:styleId="Rubrik4Char">
    <w:name w:val="Rubrik 4 Char"/>
    <w:basedOn w:val="Standardstycketeckensnitt"/>
    <w:link w:val="Rubrik4"/>
    <w:rsid w:val="00405A73"/>
    <w:rPr>
      <w:rFonts w:eastAsiaTheme="majorEastAsia"/>
      <w:b/>
      <w:bCs/>
      <w:i/>
      <w:iCs/>
      <w:color w:val="F19E38"/>
      <w:sz w:val="18"/>
      <w:szCs w:val="24"/>
    </w:rPr>
  </w:style>
  <w:style w:type="character" w:styleId="Platshllartext">
    <w:name w:val="Placeholder Text"/>
    <w:basedOn w:val="Standardstycketeckensnitt"/>
    <w:uiPriority w:val="99"/>
    <w:semiHidden/>
    <w:rsid w:val="00B67D2A"/>
    <w:rPr>
      <w:color w:val="808080"/>
    </w:rPr>
  </w:style>
  <w:style w:type="character" w:styleId="Olstomnmnande">
    <w:name w:val="Unresolved Mention"/>
    <w:basedOn w:val="Standardstycketeckensnitt"/>
    <w:uiPriority w:val="99"/>
    <w:semiHidden/>
    <w:unhideWhenUsed/>
    <w:rsid w:val="00942DB2"/>
    <w:rPr>
      <w:color w:val="808080"/>
      <w:shd w:val="clear" w:color="auto" w:fill="E6E6E6"/>
    </w:rPr>
  </w:style>
  <w:style w:type="character" w:styleId="AnvndHyperlnk">
    <w:name w:val="FollowedHyperlink"/>
    <w:basedOn w:val="Standardstycketeckensnitt"/>
    <w:semiHidden/>
    <w:unhideWhenUsed/>
    <w:rsid w:val="001D343B"/>
    <w:rPr>
      <w:color w:val="7030A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23156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file:///\\fs01\data\System\Projekt\Ford_Integration_steg2\Interfaces\OWS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file:///\\fs01\data\System\Projekt\Ford_Integration_steg2\Interfaces\OWS\Dokumentation\Specialavsnitt_Ford_OWS.pdf" TargetMode="Externa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to\AppData\Roaming\FordonsData-Templates2\Word\Agenda_protokoll.dotx" TargetMode="External"/></Relationships>
</file>

<file path=word/theme/theme1.xml><?xml version="1.0" encoding="utf-8"?>
<a:theme xmlns:a="http://schemas.openxmlformats.org/drawingml/2006/main" name="Office-tema">
  <a:themeElements>
    <a:clrScheme name="FordonsData">
      <a:dk1>
        <a:srgbClr val="565656"/>
      </a:dk1>
      <a:lt1>
        <a:sysClr val="window" lastClr="FFFFFF"/>
      </a:lt1>
      <a:dk2>
        <a:srgbClr val="BCBDBB"/>
      </a:dk2>
      <a:lt2>
        <a:srgbClr val="E7E6E6"/>
      </a:lt2>
      <a:accent1>
        <a:srgbClr val="E15D00"/>
      </a:accent1>
      <a:accent2>
        <a:srgbClr val="004893"/>
      </a:accent2>
      <a:accent3>
        <a:srgbClr val="F19E38"/>
      </a:accent3>
      <a:accent4>
        <a:srgbClr val="8AB5DE"/>
      </a:accent4>
      <a:accent5>
        <a:srgbClr val="4472C4"/>
      </a:accent5>
      <a:accent6>
        <a:srgbClr val="BCBDBB"/>
      </a:accent6>
      <a:hlink>
        <a:srgbClr val="0070C0"/>
      </a:hlink>
      <a:folHlink>
        <a:srgbClr val="7030A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563F4E4-4267-4AC4-A6D0-7B55984046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Agenda_protokoll.dotx</Template>
  <TotalTime>164</TotalTime>
  <Pages>3</Pages>
  <Words>204</Words>
  <Characters>1082</Characters>
  <Application>Microsoft Office Word</Application>
  <DocSecurity>0</DocSecurity>
  <Lines>9</Lines>
  <Paragraphs>2</Paragraphs>
  <ScaleCrop>false</ScaleCrop>
  <HeadingPairs>
    <vt:vector size="4" baseType="variant">
      <vt:variant>
        <vt:lpstr>Rubrik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FordonsData Nordic AB</Company>
  <LinksUpToDate>false</LinksUpToDate>
  <CharactersWithSpaces>1284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Tommy Öman</dc:creator>
  <cp:keywords/>
  <cp:lastModifiedBy>Tommy Öman</cp:lastModifiedBy>
  <cp:revision>4</cp:revision>
  <dcterms:created xsi:type="dcterms:W3CDTF">2019-01-17T08:50:00Z</dcterms:created>
  <dcterms:modified xsi:type="dcterms:W3CDTF">2019-01-17T11:54:00Z</dcterms:modified>
</cp:coreProperties>
</file>